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00AEA" w14:textId="1961B980" w:rsidR="00E36984" w:rsidRPr="0020460C" w:rsidRDefault="004A1C77" w:rsidP="005C3D2E">
      <w:pPr>
        <w:pStyle w:val="ConsPlusTitle"/>
        <w:tabs>
          <w:tab w:val="left" w:pos="3686"/>
          <w:tab w:val="left" w:pos="3828"/>
        </w:tabs>
        <w:spacing w:after="480" w:line="240" w:lineRule="exact"/>
        <w:ind w:right="5101"/>
        <w:rPr>
          <w:b w:val="0"/>
          <w:noProof/>
        </w:rPr>
      </w:pPr>
      <w:bookmarkStart w:id="0" w:name="_GoBack"/>
      <w:bookmarkEnd w:id="0"/>
      <w:r w:rsidRPr="0020460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16A9F4" wp14:editId="17DF6240">
                <wp:simplePos x="0" y="0"/>
                <wp:positionH relativeFrom="page">
                  <wp:posOffset>1581150</wp:posOffset>
                </wp:positionH>
                <wp:positionV relativeFrom="page">
                  <wp:posOffset>2533650</wp:posOffset>
                </wp:positionV>
                <wp:extent cx="1278255" cy="2838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8FF7" w14:textId="01FDBB7E" w:rsidR="00352835" w:rsidRPr="00C06726" w:rsidRDefault="004A1C77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6A9F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24.5pt;margin-top:199.5pt;width:100.65pt;height:22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BODqwIAAKo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" filled="f" stroked="f">
                <v:textbox inset="0,0,0,0">
                  <w:txbxContent>
                    <w:p w14:paraId="162F8FF7" w14:textId="01FDBB7E" w:rsidR="00352835" w:rsidRPr="00C06726" w:rsidRDefault="004A1C77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7331" w:rsidRPr="0020460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ACD4D" wp14:editId="424FF2D3">
                <wp:simplePos x="0" y="0"/>
                <wp:positionH relativeFrom="page">
                  <wp:posOffset>5306060</wp:posOffset>
                </wp:positionH>
                <wp:positionV relativeFrom="page">
                  <wp:posOffset>2526030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A49F7" w14:textId="227228E2" w:rsidR="00352835" w:rsidRPr="00536A81" w:rsidRDefault="004A1C77" w:rsidP="00536A81">
                            <w:pPr>
                              <w:jc w:val="center"/>
                            </w:pPr>
                            <w:r>
                              <w:t>505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ACD4D" id="Text Box 12" o:spid="_x0000_s1027" type="#_x0000_t202" style="position:absolute;margin-left:417.8pt;margin-top:198.9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FdYsgIAALE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" filled="f" stroked="f">
                <v:textbox inset="0,0,0,0">
                  <w:txbxContent>
                    <w:p w14:paraId="120A49F7" w14:textId="227228E2" w:rsidR="00352835" w:rsidRPr="00536A81" w:rsidRDefault="004A1C77" w:rsidP="00536A81">
                      <w:pPr>
                        <w:jc w:val="center"/>
                      </w:pPr>
                      <w:r>
                        <w:t>505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20460C">
        <w:rPr>
          <w:b w:val="0"/>
          <w:noProof/>
        </w:rPr>
        <w:drawing>
          <wp:anchor distT="0" distB="0" distL="114300" distR="114300" simplePos="0" relativeHeight="251655168" behindDoc="0" locked="0" layoutInCell="1" allowOverlap="1" wp14:anchorId="135EC842" wp14:editId="2C840202">
            <wp:simplePos x="0" y="0"/>
            <wp:positionH relativeFrom="page">
              <wp:posOffset>904875</wp:posOffset>
            </wp:positionH>
            <wp:positionV relativeFrom="page">
              <wp:posOffset>342900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12467695"/>
      <w:r w:rsidR="00DA5AC7" w:rsidRPr="0020460C">
        <w:rPr>
          <w:rFonts w:ascii="Times New Roman" w:hAnsi="Times New Roman" w:cs="Times New Roman"/>
          <w:sz w:val="28"/>
          <w:szCs w:val="28"/>
        </w:rPr>
        <w:t xml:space="preserve">Об </w:t>
      </w:r>
      <w:r w:rsidR="00DA5AC7" w:rsidRPr="0020460C">
        <w:rPr>
          <w:rFonts w:ascii="Times New Roman" w:hAnsi="Times New Roman" w:cs="Times New Roman"/>
          <w:bCs/>
          <w:noProof/>
          <w:sz w:val="28"/>
          <w:szCs w:val="28"/>
        </w:rPr>
        <w:t xml:space="preserve">утверждении изменений, </w:t>
      </w:r>
      <w:r w:rsidR="00006699" w:rsidRPr="0020460C">
        <w:rPr>
          <w:rFonts w:ascii="Times New Roman" w:hAnsi="Times New Roman" w:cs="Times New Roman"/>
          <w:bCs/>
          <w:noProof/>
          <w:sz w:val="28"/>
          <w:szCs w:val="28"/>
        </w:rPr>
        <w:t xml:space="preserve">которые </w:t>
      </w:r>
      <w:r w:rsidR="00DA5AC7" w:rsidRPr="0020460C">
        <w:rPr>
          <w:rFonts w:ascii="Times New Roman" w:hAnsi="Times New Roman" w:cs="Times New Roman"/>
          <w:bCs/>
          <w:noProof/>
          <w:sz w:val="28"/>
          <w:szCs w:val="28"/>
        </w:rPr>
        <w:t>вносятся в</w:t>
      </w:r>
      <w:r w:rsidR="00DA5AC7" w:rsidRPr="0020460C">
        <w:rPr>
          <w:rFonts w:ascii="Times New Roman" w:hAnsi="Times New Roman" w:cs="Times New Roman"/>
          <w:sz w:val="28"/>
          <w:szCs w:val="28"/>
        </w:rPr>
        <w:t xml:space="preserve"> </w:t>
      </w:r>
      <w:r w:rsidR="00312FD1" w:rsidRPr="0020460C">
        <w:rPr>
          <w:rFonts w:ascii="Times New Roman" w:hAnsi="Times New Roman" w:cs="Times New Roman"/>
          <w:sz w:val="28"/>
          <w:szCs w:val="28"/>
        </w:rPr>
        <w:t xml:space="preserve">решение Думы </w:t>
      </w:r>
      <w:r w:rsidR="00312FD1" w:rsidRPr="0020460C">
        <w:rPr>
          <w:rFonts w:ascii="Times New Roman" w:hAnsi="Times New Roman"/>
          <w:sz w:val="28"/>
          <w:szCs w:val="28"/>
        </w:rPr>
        <w:t>Пермского муниципального</w:t>
      </w:r>
      <w:r w:rsidR="006B2B6C" w:rsidRPr="0020460C">
        <w:rPr>
          <w:rFonts w:ascii="Times New Roman" w:hAnsi="Times New Roman"/>
          <w:sz w:val="28"/>
          <w:szCs w:val="28"/>
        </w:rPr>
        <w:t xml:space="preserve"> </w:t>
      </w:r>
      <w:r w:rsidR="00312FD1" w:rsidRPr="0020460C">
        <w:rPr>
          <w:rFonts w:ascii="Times New Roman" w:hAnsi="Times New Roman"/>
          <w:sz w:val="28"/>
          <w:szCs w:val="28"/>
        </w:rPr>
        <w:t>округа Пермского края</w:t>
      </w:r>
      <w:r w:rsidR="00312FD1" w:rsidRPr="0020460C">
        <w:rPr>
          <w:rFonts w:ascii="Times New Roman" w:eastAsia="Times New Roman" w:hAnsi="Times New Roman" w:cs="Times New Roman"/>
          <w:sz w:val="28"/>
          <w:szCs w:val="20"/>
        </w:rPr>
        <w:t xml:space="preserve"> от 29 мая 2025 г. № 408</w:t>
      </w:r>
      <w:r w:rsidR="006B2B6C" w:rsidRPr="0020460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312FD1" w:rsidRPr="0020460C">
        <w:rPr>
          <w:rFonts w:ascii="Times New Roman" w:eastAsia="Times New Roman" w:hAnsi="Times New Roman" w:cs="Times New Roman"/>
          <w:sz w:val="28"/>
          <w:szCs w:val="20"/>
        </w:rPr>
        <w:t>«Об утверждении Положения</w:t>
      </w:r>
      <w:r w:rsidR="006B2B6C" w:rsidRPr="0020460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006699" w:rsidRPr="0020460C">
        <w:rPr>
          <w:rFonts w:ascii="Times New Roman" w:hAnsi="Times New Roman"/>
          <w:sz w:val="28"/>
          <w:szCs w:val="28"/>
        </w:rPr>
        <w:t xml:space="preserve">об </w:t>
      </w:r>
      <w:r w:rsidR="00DA5AC7" w:rsidRPr="0020460C">
        <w:rPr>
          <w:rFonts w:ascii="Times New Roman" w:hAnsi="Times New Roman"/>
          <w:sz w:val="28"/>
          <w:szCs w:val="28"/>
        </w:rPr>
        <w:t>инициативных проектах на территории</w:t>
      </w:r>
      <w:bookmarkEnd w:id="1"/>
      <w:r w:rsidR="00312FD1" w:rsidRPr="0020460C">
        <w:rPr>
          <w:rFonts w:ascii="Times New Roman" w:hAnsi="Times New Roman"/>
          <w:sz w:val="28"/>
          <w:szCs w:val="28"/>
        </w:rPr>
        <w:t xml:space="preserve"> Пермского муниципального</w:t>
      </w:r>
      <w:r w:rsidR="00914353" w:rsidRPr="0020460C">
        <w:rPr>
          <w:rFonts w:ascii="Times New Roman" w:hAnsi="Times New Roman"/>
          <w:sz w:val="28"/>
          <w:szCs w:val="28"/>
        </w:rPr>
        <w:t xml:space="preserve"> </w:t>
      </w:r>
      <w:r w:rsidR="00312FD1" w:rsidRPr="0020460C">
        <w:rPr>
          <w:rFonts w:ascii="Times New Roman" w:hAnsi="Times New Roman"/>
          <w:sz w:val="28"/>
          <w:szCs w:val="28"/>
        </w:rPr>
        <w:t>круга Пермского края»</w:t>
      </w:r>
      <w:r w:rsidR="00312FD1" w:rsidRPr="0020460C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14:paraId="608D610E" w14:textId="63766E47" w:rsidR="00332219" w:rsidRPr="0020460C" w:rsidRDefault="003F2AE9" w:rsidP="00B67331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В соответствии с</w:t>
      </w:r>
      <w:r w:rsidR="00E36718" w:rsidRPr="0020460C">
        <w:rPr>
          <w:szCs w:val="28"/>
        </w:rPr>
        <w:t>о статьями</w:t>
      </w:r>
      <w:r w:rsidRPr="0020460C">
        <w:rPr>
          <w:szCs w:val="28"/>
        </w:rPr>
        <w:t xml:space="preserve"> 49, 70 Федерального закона</w:t>
      </w:r>
      <w:r w:rsidR="00E36718" w:rsidRPr="0020460C">
        <w:rPr>
          <w:szCs w:val="28"/>
        </w:rPr>
        <w:t xml:space="preserve"> </w:t>
      </w:r>
      <w:r w:rsidRPr="0020460C">
        <w:rPr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 пунктом 1 части 2 статьи 25 Устава Пермского муниципального округа Пермского края </w:t>
      </w:r>
    </w:p>
    <w:p w14:paraId="6F552AD3" w14:textId="200B0E44" w:rsidR="00DA5AC7" w:rsidRPr="0020460C" w:rsidRDefault="003F2AE9" w:rsidP="00B67331">
      <w:pPr>
        <w:spacing w:line="360" w:lineRule="exact"/>
        <w:ind w:firstLine="709"/>
        <w:jc w:val="both"/>
      </w:pPr>
      <w:r w:rsidRPr="0020460C">
        <w:t>Дума Пермского муниципального округа Пермского края РЕШАЕТ:</w:t>
      </w:r>
      <w:bookmarkStart w:id="2" w:name="_Hlk207178869"/>
    </w:p>
    <w:p w14:paraId="249C8B23" w14:textId="681EC9F2" w:rsidR="00DA5AC7" w:rsidRPr="0020460C" w:rsidRDefault="004919DF" w:rsidP="00B67331">
      <w:pPr>
        <w:spacing w:line="360" w:lineRule="exact"/>
        <w:ind w:firstLine="709"/>
        <w:jc w:val="both"/>
      </w:pPr>
      <w:r w:rsidRPr="0020460C">
        <w:t>1</w:t>
      </w:r>
      <w:r w:rsidR="00DA5AC7" w:rsidRPr="0020460C">
        <w:t>. Утвердить прилагаемые изменения, которые вносятся в решение Думы Пермского муниципального округа Пермского края от 29 мая 2025 г. № 408</w:t>
      </w:r>
      <w:r w:rsidRPr="0020460C">
        <w:t xml:space="preserve"> «Об утверждении Положения об инициативных проектах на территории Пермского муниципального круга Пермского края»</w:t>
      </w:r>
      <w:r w:rsidR="00DA5AC7" w:rsidRPr="0020460C">
        <w:t xml:space="preserve"> (в редакции решений Думы Пермского муниципального округа Пермского края от 26 июня 2025 г. № 414,</w:t>
      </w:r>
      <w:r w:rsidR="008E3AA6" w:rsidRPr="0020460C">
        <w:t xml:space="preserve"> </w:t>
      </w:r>
      <w:r w:rsidR="00DA5AC7" w:rsidRPr="0020460C">
        <w:t>от 12 декабря 2025 г. № 466, от 26 февраля 2026 г. № 489).</w:t>
      </w:r>
    </w:p>
    <w:p w14:paraId="0E1CEE18" w14:textId="06DA917F" w:rsidR="00DA5AC7" w:rsidRPr="0020460C" w:rsidRDefault="004919DF" w:rsidP="00B67331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2</w:t>
      </w:r>
      <w:r w:rsidR="00DA5AC7" w:rsidRPr="0020460C">
        <w:rPr>
          <w:szCs w:val="28"/>
        </w:rPr>
        <w:t>.</w:t>
      </w:r>
      <w:r w:rsidR="00B67331" w:rsidRPr="0020460C">
        <w:rPr>
          <w:szCs w:val="28"/>
        </w:rPr>
        <w:t xml:space="preserve"> </w:t>
      </w:r>
      <w:r w:rsidR="00DA5AC7" w:rsidRPr="0020460C">
        <w:rPr>
          <w:szCs w:val="28"/>
        </w:rPr>
        <w:t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Пермского края в информационно-телекоммуникационной сети «Интернет» (</w:t>
      </w:r>
      <w:r w:rsidR="00DA5AC7" w:rsidRPr="0020460C">
        <w:rPr>
          <w:szCs w:val="28"/>
          <w:lang w:val="en-US"/>
        </w:rPr>
        <w:t>www</w:t>
      </w:r>
      <w:r w:rsidR="00DA5AC7" w:rsidRPr="0020460C">
        <w:rPr>
          <w:szCs w:val="28"/>
        </w:rPr>
        <w:t>.</w:t>
      </w:r>
      <w:r w:rsidR="00DA5AC7" w:rsidRPr="0020460C">
        <w:rPr>
          <w:szCs w:val="28"/>
          <w:lang w:val="en-US"/>
        </w:rPr>
        <w:t>permokrug</w:t>
      </w:r>
      <w:r w:rsidR="00DA5AC7" w:rsidRPr="0020460C">
        <w:rPr>
          <w:szCs w:val="28"/>
        </w:rPr>
        <w:t>.</w:t>
      </w:r>
      <w:r w:rsidR="00DA5AC7" w:rsidRPr="0020460C">
        <w:rPr>
          <w:szCs w:val="28"/>
          <w:lang w:val="en-US"/>
        </w:rPr>
        <w:t>ru</w:t>
      </w:r>
      <w:r w:rsidR="00DA5AC7" w:rsidRPr="0020460C">
        <w:rPr>
          <w:szCs w:val="28"/>
        </w:rPr>
        <w:t>).</w:t>
      </w:r>
    </w:p>
    <w:p w14:paraId="02B3E9E4" w14:textId="37FCFBBD" w:rsidR="00EB3293" w:rsidRDefault="004919DF" w:rsidP="005C3D2E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noProof/>
        </w:rPr>
      </w:pPr>
      <w:r w:rsidRPr="0020460C">
        <w:rPr>
          <w:szCs w:val="28"/>
        </w:rPr>
        <w:t>3</w:t>
      </w:r>
      <w:r w:rsidR="00DA5AC7" w:rsidRPr="0020460C">
        <w:rPr>
          <w:szCs w:val="28"/>
        </w:rPr>
        <w:t>. Настоящее</w:t>
      </w:r>
      <w:r w:rsidR="002C6E37" w:rsidRPr="0020460C">
        <w:rPr>
          <w:szCs w:val="28"/>
        </w:rPr>
        <w:t xml:space="preserve"> </w:t>
      </w:r>
      <w:r w:rsidR="00DA5AC7" w:rsidRPr="0020460C">
        <w:rPr>
          <w:szCs w:val="28"/>
        </w:rPr>
        <w:t>решение</w:t>
      </w:r>
      <w:r w:rsidR="005333B6" w:rsidRPr="0020460C">
        <w:rPr>
          <w:szCs w:val="28"/>
        </w:rPr>
        <w:t xml:space="preserve"> в</w:t>
      </w:r>
      <w:r w:rsidR="00DA5AC7" w:rsidRPr="0020460C">
        <w:rPr>
          <w:szCs w:val="28"/>
        </w:rPr>
        <w:t>ступает</w:t>
      </w:r>
      <w:r w:rsidR="002C6E37" w:rsidRPr="0020460C">
        <w:rPr>
          <w:szCs w:val="28"/>
        </w:rPr>
        <w:t xml:space="preserve"> </w:t>
      </w:r>
      <w:r w:rsidR="00DA5AC7" w:rsidRPr="0020460C">
        <w:rPr>
          <w:szCs w:val="28"/>
        </w:rPr>
        <w:t>в силу</w:t>
      </w:r>
      <w:r w:rsidR="002C6E37" w:rsidRPr="0020460C">
        <w:rPr>
          <w:szCs w:val="28"/>
        </w:rPr>
        <w:t xml:space="preserve"> </w:t>
      </w:r>
      <w:r w:rsidR="005333B6" w:rsidRPr="0020460C">
        <w:rPr>
          <w:szCs w:val="28"/>
        </w:rPr>
        <w:t>с</w:t>
      </w:r>
      <w:r w:rsidR="00DA5AC7" w:rsidRPr="0020460C">
        <w:rPr>
          <w:szCs w:val="28"/>
        </w:rPr>
        <w:t>о</w:t>
      </w:r>
      <w:r w:rsidR="002C6E37" w:rsidRPr="0020460C">
        <w:rPr>
          <w:szCs w:val="28"/>
        </w:rPr>
        <w:t xml:space="preserve"> </w:t>
      </w:r>
      <w:r w:rsidR="00DA5AC7" w:rsidRPr="0020460C">
        <w:rPr>
          <w:szCs w:val="28"/>
        </w:rPr>
        <w:t>дня</w:t>
      </w:r>
      <w:r w:rsidR="002C6E37" w:rsidRPr="0020460C">
        <w:rPr>
          <w:szCs w:val="28"/>
        </w:rPr>
        <w:t xml:space="preserve"> </w:t>
      </w:r>
      <w:r w:rsidR="00DA5AC7" w:rsidRPr="0020460C">
        <w:rPr>
          <w:szCs w:val="28"/>
        </w:rPr>
        <w:t xml:space="preserve">его официального опубликования. </w:t>
      </w:r>
    </w:p>
    <w:p w14:paraId="3ABBA91B" w14:textId="77777777" w:rsidR="00EB3293" w:rsidRDefault="00EB3293" w:rsidP="005C3D2E">
      <w:pPr>
        <w:spacing w:line="360" w:lineRule="exact"/>
        <w:rPr>
          <w:noProof/>
        </w:rPr>
      </w:pPr>
    </w:p>
    <w:p w14:paraId="0E4E2A5C" w14:textId="4B208C85" w:rsidR="00DA5AC7" w:rsidRPr="0020460C" w:rsidRDefault="00DA5AC7" w:rsidP="00DA5AC7">
      <w:pPr>
        <w:spacing w:line="240" w:lineRule="exact"/>
        <w:rPr>
          <w:noProof/>
        </w:rPr>
      </w:pPr>
      <w:r w:rsidRPr="0020460C">
        <w:rPr>
          <w:noProof/>
        </w:rPr>
        <w:t>Председатель Думы</w:t>
      </w:r>
    </w:p>
    <w:p w14:paraId="67BBBF6C" w14:textId="5B054B4D" w:rsidR="00DA5AC7" w:rsidRPr="0020460C" w:rsidRDefault="00DA5AC7" w:rsidP="00DA5AC7">
      <w:pPr>
        <w:spacing w:line="240" w:lineRule="exact"/>
        <w:rPr>
          <w:noProof/>
        </w:rPr>
      </w:pPr>
      <w:r w:rsidRPr="0020460C">
        <w:rPr>
          <w:noProof/>
        </w:rPr>
        <w:t>Пермского муниципального округа                                                  Д.В. Гордиенко</w:t>
      </w:r>
    </w:p>
    <w:p w14:paraId="4C8EA297" w14:textId="77777777" w:rsidR="00EB3293" w:rsidRDefault="00EB3293" w:rsidP="00EB3293">
      <w:pPr>
        <w:spacing w:line="240" w:lineRule="exact"/>
        <w:rPr>
          <w:noProof/>
        </w:rPr>
      </w:pPr>
    </w:p>
    <w:p w14:paraId="30D2CC3E" w14:textId="12B30CE1" w:rsidR="00EB3293" w:rsidRDefault="005C3D2E" w:rsidP="00EB3293">
      <w:pPr>
        <w:spacing w:line="240" w:lineRule="exact"/>
        <w:rPr>
          <w:noProof/>
        </w:rPr>
      </w:pPr>
      <w:r>
        <w:rPr>
          <w:noProof/>
        </w:rPr>
        <w:t>Г</w:t>
      </w:r>
      <w:r w:rsidR="00EB3293">
        <w:rPr>
          <w:noProof/>
        </w:rPr>
        <w:t>лав</w:t>
      </w:r>
      <w:r>
        <w:rPr>
          <w:noProof/>
        </w:rPr>
        <w:t>а</w:t>
      </w:r>
      <w:r w:rsidR="00EB3293">
        <w:rPr>
          <w:noProof/>
        </w:rPr>
        <w:t xml:space="preserve"> муниципального округа – </w:t>
      </w:r>
    </w:p>
    <w:p w14:paraId="21F24469" w14:textId="4FC29996" w:rsidR="00EB3293" w:rsidRDefault="00EB3293" w:rsidP="00EB3293">
      <w:pPr>
        <w:spacing w:line="240" w:lineRule="exact"/>
        <w:rPr>
          <w:noProof/>
        </w:rPr>
      </w:pPr>
      <w:r>
        <w:rPr>
          <w:noProof/>
        </w:rPr>
        <w:t>глав</w:t>
      </w:r>
      <w:r w:rsidR="005C3D2E">
        <w:rPr>
          <w:noProof/>
        </w:rPr>
        <w:t>а</w:t>
      </w:r>
      <w:r>
        <w:rPr>
          <w:noProof/>
        </w:rPr>
        <w:t xml:space="preserve"> администрации Пермского </w:t>
      </w:r>
    </w:p>
    <w:p w14:paraId="5CF1105D" w14:textId="7A485950" w:rsidR="00EB3293" w:rsidRDefault="00EB3293" w:rsidP="00EB3293">
      <w:pPr>
        <w:spacing w:line="240" w:lineRule="exact"/>
        <w:rPr>
          <w:noProof/>
        </w:rPr>
      </w:pPr>
      <w:r>
        <w:rPr>
          <w:noProof/>
        </w:rPr>
        <w:t>муниципального округа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</w:t>
      </w:r>
      <w:r w:rsidR="00140B7C">
        <w:rPr>
          <w:noProof/>
        </w:rPr>
        <w:t xml:space="preserve">                               </w:t>
      </w:r>
      <w:r w:rsidR="005C3D2E">
        <w:rPr>
          <w:noProof/>
        </w:rPr>
        <w:t>О.Н. Андрианова</w:t>
      </w:r>
    </w:p>
    <w:p w14:paraId="5F17C940" w14:textId="4402BB33" w:rsidR="00121EA7" w:rsidRPr="0020460C" w:rsidRDefault="00121EA7" w:rsidP="00EB3293">
      <w:pPr>
        <w:spacing w:line="240" w:lineRule="exact"/>
        <w:ind w:left="6237"/>
        <w:rPr>
          <w:szCs w:val="28"/>
        </w:rPr>
      </w:pPr>
      <w:r w:rsidRPr="0020460C">
        <w:rPr>
          <w:szCs w:val="28"/>
        </w:rPr>
        <w:lastRenderedPageBreak/>
        <w:t>УТВЕРЖДЕНЫ</w:t>
      </w:r>
    </w:p>
    <w:p w14:paraId="2E90951C" w14:textId="77777777" w:rsidR="00121EA7" w:rsidRPr="0020460C" w:rsidRDefault="00121EA7" w:rsidP="00121EA7">
      <w:pPr>
        <w:spacing w:line="240" w:lineRule="exact"/>
        <w:ind w:left="6237"/>
        <w:rPr>
          <w:szCs w:val="28"/>
        </w:rPr>
      </w:pPr>
      <w:r w:rsidRPr="0020460C">
        <w:rPr>
          <w:szCs w:val="28"/>
        </w:rPr>
        <w:t xml:space="preserve">решением Думы Пермского муниципального округа Пермского края </w:t>
      </w:r>
    </w:p>
    <w:p w14:paraId="7BB52C7C" w14:textId="7ACD30FD" w:rsidR="00121EA7" w:rsidRPr="0020460C" w:rsidRDefault="00121EA7" w:rsidP="00121EA7">
      <w:pPr>
        <w:spacing w:line="240" w:lineRule="exact"/>
        <w:ind w:left="6237"/>
        <w:rPr>
          <w:szCs w:val="28"/>
        </w:rPr>
      </w:pPr>
      <w:r w:rsidRPr="0020460C">
        <w:rPr>
          <w:szCs w:val="28"/>
        </w:rPr>
        <w:t xml:space="preserve">от </w:t>
      </w:r>
      <w:r w:rsidR="00611300">
        <w:rPr>
          <w:szCs w:val="28"/>
        </w:rPr>
        <w:t>23.04.2026</w:t>
      </w:r>
      <w:r w:rsidRPr="0020460C">
        <w:rPr>
          <w:szCs w:val="28"/>
        </w:rPr>
        <w:t xml:space="preserve"> № </w:t>
      </w:r>
      <w:r w:rsidR="00611300">
        <w:rPr>
          <w:szCs w:val="28"/>
        </w:rPr>
        <w:t>505</w:t>
      </w:r>
    </w:p>
    <w:p w14:paraId="70787EAA" w14:textId="77777777" w:rsidR="00121EA7" w:rsidRPr="0020460C" w:rsidRDefault="00121EA7" w:rsidP="00121EA7">
      <w:pPr>
        <w:ind w:firstLine="709"/>
        <w:jc w:val="both"/>
        <w:rPr>
          <w:szCs w:val="28"/>
        </w:rPr>
      </w:pPr>
    </w:p>
    <w:p w14:paraId="59A03611" w14:textId="77777777" w:rsidR="00121EA7" w:rsidRPr="0020460C" w:rsidRDefault="00121EA7" w:rsidP="00121EA7">
      <w:pPr>
        <w:ind w:firstLine="709"/>
        <w:jc w:val="both"/>
        <w:rPr>
          <w:szCs w:val="28"/>
        </w:rPr>
      </w:pPr>
    </w:p>
    <w:p w14:paraId="7247232F" w14:textId="77777777" w:rsidR="00121EA7" w:rsidRPr="0020460C" w:rsidRDefault="00121EA7" w:rsidP="00CD20B4">
      <w:pPr>
        <w:spacing w:after="120" w:line="240" w:lineRule="exact"/>
        <w:jc w:val="center"/>
        <w:rPr>
          <w:b/>
          <w:bCs/>
        </w:rPr>
      </w:pPr>
      <w:r w:rsidRPr="0020460C">
        <w:rPr>
          <w:b/>
          <w:bCs/>
        </w:rPr>
        <w:t>ИЗМЕНЕНИЯ,</w:t>
      </w:r>
    </w:p>
    <w:p w14:paraId="0CD423F3" w14:textId="3F2C907D" w:rsidR="00121EA7" w:rsidRPr="0020460C" w:rsidRDefault="00121EA7" w:rsidP="00CD20B4">
      <w:pPr>
        <w:spacing w:line="240" w:lineRule="exact"/>
        <w:jc w:val="center"/>
        <w:rPr>
          <w:b/>
          <w:bCs/>
          <w:szCs w:val="28"/>
        </w:rPr>
      </w:pPr>
      <w:r w:rsidRPr="0020460C">
        <w:rPr>
          <w:b/>
          <w:bCs/>
        </w:rPr>
        <w:t xml:space="preserve">которые вносятся в </w:t>
      </w:r>
      <w:r w:rsidR="004919DF" w:rsidRPr="0020460C">
        <w:rPr>
          <w:b/>
          <w:bCs/>
        </w:rPr>
        <w:t>р</w:t>
      </w:r>
      <w:r w:rsidRPr="0020460C">
        <w:rPr>
          <w:b/>
          <w:bCs/>
        </w:rPr>
        <w:t>ешение Думы Пермского муниципального округа Пермского края от 29 мая 2025 г. № 408</w:t>
      </w:r>
      <w:r w:rsidR="00EB61C9" w:rsidRPr="0020460C">
        <w:rPr>
          <w:b/>
          <w:bCs/>
        </w:rPr>
        <w:t xml:space="preserve"> </w:t>
      </w:r>
      <w:r w:rsidR="004919DF" w:rsidRPr="0020460C">
        <w:rPr>
          <w:b/>
          <w:bCs/>
        </w:rPr>
        <w:t>«Об утверждении Положения</w:t>
      </w:r>
      <w:r w:rsidR="00611300">
        <w:rPr>
          <w:b/>
          <w:bCs/>
        </w:rPr>
        <w:t xml:space="preserve"> </w:t>
      </w:r>
      <w:r w:rsidR="004919DF" w:rsidRPr="0020460C">
        <w:rPr>
          <w:b/>
          <w:bCs/>
        </w:rPr>
        <w:t>об инициативных проектах на территории Пермского</w:t>
      </w:r>
      <w:r w:rsidR="00611300">
        <w:rPr>
          <w:b/>
          <w:bCs/>
        </w:rPr>
        <w:t xml:space="preserve"> </w:t>
      </w:r>
      <w:r w:rsidR="004919DF" w:rsidRPr="0020460C">
        <w:rPr>
          <w:b/>
          <w:bCs/>
        </w:rPr>
        <w:t>муниципального круга Пермского края»</w:t>
      </w:r>
    </w:p>
    <w:p w14:paraId="12E10B5C" w14:textId="77777777" w:rsidR="00121EA7" w:rsidRPr="0020460C" w:rsidRDefault="00121EA7" w:rsidP="00952643">
      <w:pPr>
        <w:spacing w:line="360" w:lineRule="exact"/>
        <w:ind w:firstLine="709"/>
        <w:jc w:val="both"/>
        <w:rPr>
          <w:szCs w:val="28"/>
        </w:rPr>
      </w:pPr>
    </w:p>
    <w:bookmarkEnd w:id="2"/>
    <w:p w14:paraId="5DCC808B" w14:textId="67923592" w:rsidR="004919DF" w:rsidRPr="0020460C" w:rsidRDefault="006F1C2C" w:rsidP="00952643">
      <w:pPr>
        <w:pStyle w:val="af1"/>
        <w:tabs>
          <w:tab w:val="left" w:pos="993"/>
        </w:tabs>
        <w:spacing w:line="360" w:lineRule="exact"/>
        <w:ind w:left="0" w:firstLine="709"/>
        <w:jc w:val="both"/>
        <w:rPr>
          <w:bCs/>
          <w:szCs w:val="28"/>
        </w:rPr>
      </w:pPr>
      <w:r w:rsidRPr="0020460C">
        <w:rPr>
          <w:bCs/>
          <w:szCs w:val="28"/>
        </w:rPr>
        <w:t>1.</w:t>
      </w:r>
      <w:r w:rsidR="004919DF" w:rsidRPr="0020460C">
        <w:rPr>
          <w:bCs/>
          <w:szCs w:val="28"/>
        </w:rPr>
        <w:t xml:space="preserve"> </w:t>
      </w:r>
      <w:r w:rsidRPr="0020460C">
        <w:rPr>
          <w:bCs/>
          <w:szCs w:val="28"/>
        </w:rPr>
        <w:t xml:space="preserve">В </w:t>
      </w:r>
      <w:r w:rsidR="004919DF" w:rsidRPr="0020460C">
        <w:rPr>
          <w:bCs/>
          <w:szCs w:val="28"/>
        </w:rPr>
        <w:t xml:space="preserve">преамбуле слова «со статьями 26.1, 56.1 Федерального закона от 06 октября 2003 г. № 131-ФЗ «Об общих принципах организации местного самоуправления в Российской Федерации», </w:t>
      </w:r>
      <w:r w:rsidR="004919DF" w:rsidRPr="0020460C">
        <w:rPr>
          <w:szCs w:val="28"/>
        </w:rPr>
        <w:t>статьями 14 и 51 Устава Пермского муниципального округа Пермского края</w:t>
      </w:r>
      <w:r w:rsidR="004919DF" w:rsidRPr="0020460C">
        <w:rPr>
          <w:bCs/>
          <w:szCs w:val="28"/>
        </w:rPr>
        <w:t>» заменить словами «стать</w:t>
      </w:r>
      <w:r w:rsidR="00160C29" w:rsidRPr="0020460C">
        <w:rPr>
          <w:bCs/>
          <w:szCs w:val="28"/>
        </w:rPr>
        <w:t>ями</w:t>
      </w:r>
      <w:r w:rsidR="004919DF" w:rsidRPr="0020460C">
        <w:rPr>
          <w:bCs/>
          <w:szCs w:val="28"/>
        </w:rPr>
        <w:t xml:space="preserve"> 49, 70 Федерального закона от 20 марта 2025 г. № 33-ФЗ «Об общих принципах организации местного самоуправления в единой системе публичной власти», </w:t>
      </w:r>
      <w:r w:rsidR="004919DF" w:rsidRPr="0020460C">
        <w:rPr>
          <w:szCs w:val="28"/>
        </w:rPr>
        <w:t>Уставом Пермского муниципального округа Пермского края</w:t>
      </w:r>
      <w:r w:rsidR="004919DF" w:rsidRPr="0020460C">
        <w:rPr>
          <w:bCs/>
          <w:szCs w:val="28"/>
        </w:rPr>
        <w:t>»;</w:t>
      </w:r>
    </w:p>
    <w:p w14:paraId="58E66478" w14:textId="7A73E42B" w:rsidR="004919DF" w:rsidRPr="0020460C" w:rsidRDefault="006F1C2C" w:rsidP="00952643">
      <w:pPr>
        <w:pStyle w:val="af1"/>
        <w:tabs>
          <w:tab w:val="left" w:pos="993"/>
        </w:tabs>
        <w:spacing w:line="360" w:lineRule="exact"/>
        <w:ind w:left="0" w:firstLine="709"/>
        <w:jc w:val="both"/>
        <w:rPr>
          <w:bCs/>
        </w:rPr>
      </w:pPr>
      <w:r w:rsidRPr="0020460C">
        <w:rPr>
          <w:bCs/>
          <w:szCs w:val="28"/>
        </w:rPr>
        <w:t xml:space="preserve">2. </w:t>
      </w:r>
      <w:r w:rsidR="004919DF" w:rsidRPr="0020460C">
        <w:rPr>
          <w:bCs/>
          <w:szCs w:val="28"/>
        </w:rPr>
        <w:t xml:space="preserve">в Положении </w:t>
      </w:r>
      <w:r w:rsidR="004919DF" w:rsidRPr="0020460C">
        <w:rPr>
          <w:bCs/>
        </w:rPr>
        <w:t>об инициативных проектах на территории Пермского муниципального круга Пермского края:</w:t>
      </w:r>
      <w:r w:rsidR="004919DF" w:rsidRPr="0020460C">
        <w:rPr>
          <w:bCs/>
          <w:szCs w:val="28"/>
        </w:rPr>
        <w:t xml:space="preserve"> </w:t>
      </w:r>
    </w:p>
    <w:p w14:paraId="5E9316B3" w14:textId="52450F55" w:rsidR="004919DF" w:rsidRPr="00611300" w:rsidRDefault="006F1C2C" w:rsidP="00952643">
      <w:pPr>
        <w:pStyle w:val="af1"/>
        <w:spacing w:line="360" w:lineRule="exact"/>
        <w:ind w:left="0" w:firstLine="709"/>
        <w:jc w:val="both"/>
        <w:rPr>
          <w:bCs/>
          <w:szCs w:val="28"/>
        </w:rPr>
      </w:pPr>
      <w:r w:rsidRPr="0020460C">
        <w:rPr>
          <w:bCs/>
          <w:szCs w:val="28"/>
        </w:rPr>
        <w:t xml:space="preserve">2.1. </w:t>
      </w:r>
      <w:r w:rsidR="003F2AE9" w:rsidRPr="0020460C">
        <w:rPr>
          <w:bCs/>
          <w:szCs w:val="28"/>
        </w:rPr>
        <w:t xml:space="preserve">в </w:t>
      </w:r>
      <w:r w:rsidR="003F2AE9" w:rsidRPr="00611300">
        <w:rPr>
          <w:bCs/>
          <w:szCs w:val="28"/>
        </w:rPr>
        <w:t xml:space="preserve">разделе </w:t>
      </w:r>
      <w:r w:rsidR="003F2AE9" w:rsidRPr="00611300">
        <w:rPr>
          <w:bCs/>
          <w:szCs w:val="28"/>
          <w:lang w:val="en-US"/>
        </w:rPr>
        <w:t>I</w:t>
      </w:r>
      <w:r w:rsidR="003F2AE9" w:rsidRPr="00611300">
        <w:rPr>
          <w:bCs/>
          <w:szCs w:val="28"/>
        </w:rPr>
        <w:t>:</w:t>
      </w:r>
    </w:p>
    <w:p w14:paraId="3E3EE1CF" w14:textId="51644EAF" w:rsidR="00D4209A" w:rsidRPr="0020460C" w:rsidRDefault="00B528A9" w:rsidP="00952643">
      <w:pPr>
        <w:spacing w:line="360" w:lineRule="exact"/>
        <w:ind w:firstLine="709"/>
        <w:jc w:val="both"/>
        <w:rPr>
          <w:bCs/>
          <w:szCs w:val="28"/>
        </w:rPr>
      </w:pPr>
      <w:r w:rsidRPr="0020460C">
        <w:rPr>
          <w:bCs/>
          <w:szCs w:val="28"/>
        </w:rPr>
        <w:t xml:space="preserve">2.1.1. </w:t>
      </w:r>
      <w:r w:rsidR="00D4209A" w:rsidRPr="0020460C">
        <w:rPr>
          <w:bCs/>
          <w:szCs w:val="28"/>
        </w:rPr>
        <w:t xml:space="preserve">пункт 1.1. после слов </w:t>
      </w:r>
      <w:r w:rsidRPr="0020460C">
        <w:rPr>
          <w:bCs/>
          <w:szCs w:val="28"/>
        </w:rPr>
        <w:t>«</w:t>
      </w:r>
      <w:r w:rsidR="00D4209A" w:rsidRPr="0020460C">
        <w:rPr>
          <w:bCs/>
          <w:szCs w:val="28"/>
        </w:rPr>
        <w:t>внесения,» дополнить словами «обсуждения,»;</w:t>
      </w:r>
    </w:p>
    <w:p w14:paraId="5621FED9" w14:textId="32E07A6F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2.1.</w:t>
      </w:r>
      <w:r w:rsidR="00F94285" w:rsidRPr="0020460C">
        <w:rPr>
          <w:rFonts w:ascii="Times New Roman" w:hAnsi="Times New Roman"/>
          <w:b w:val="0"/>
          <w:bCs/>
          <w:sz w:val="28"/>
          <w:szCs w:val="28"/>
        </w:rPr>
        <w:t>2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в пункте 1.2 слова «Федеральным законом от 06 октября 2003 г.</w:t>
      </w:r>
      <w:r w:rsidR="002572C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 (далее – Федеральный закон от 06 октября 2003 г. № 131-ФЗ)» заменить словами «Федеральным законом от 20 марта 2025 г. № 33-ФЗ «Об общих принципах организации местного самоуправления в единой системе публичной власти» (далее </w:t>
      </w:r>
      <w:r w:rsidR="006C302E" w:rsidRPr="0020460C">
        <w:rPr>
          <w:rFonts w:ascii="Times New Roman" w:hAnsi="Times New Roman"/>
          <w:b w:val="0"/>
          <w:bCs/>
          <w:sz w:val="28"/>
          <w:szCs w:val="28"/>
        </w:rPr>
        <w:t xml:space="preserve">-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Федеральный закон от 20 марта 2025 г.</w:t>
      </w:r>
      <w:r w:rsidR="008B0CEB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№ 33-ФЗ)»;</w:t>
      </w:r>
    </w:p>
    <w:p w14:paraId="713ABF91" w14:textId="2DA9DD08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1.</w:t>
      </w:r>
      <w:r w:rsidR="00F94285" w:rsidRPr="0020460C">
        <w:rPr>
          <w:rFonts w:ascii="Times New Roman" w:hAnsi="Times New Roman"/>
          <w:b w:val="0"/>
          <w:bCs/>
          <w:sz w:val="28"/>
          <w:szCs w:val="28"/>
        </w:rPr>
        <w:t>3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пункт 1.3 изложить в следующей редакции:</w:t>
      </w:r>
    </w:p>
    <w:p w14:paraId="3AD43B6F" w14:textId="1735A1BA" w:rsidR="0064675E" w:rsidRPr="0020460C" w:rsidRDefault="00694C93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</w:t>
      </w:r>
      <w:r w:rsidR="0064675E" w:rsidRPr="0020460C">
        <w:rPr>
          <w:rFonts w:ascii="Times New Roman" w:hAnsi="Times New Roman"/>
          <w:b w:val="0"/>
          <w:bCs/>
          <w:sz w:val="28"/>
          <w:szCs w:val="28"/>
        </w:rPr>
        <w:t xml:space="preserve">1.3. Для целей настоящего Положения применяются следующие основные термины: </w:t>
      </w:r>
    </w:p>
    <w:p w14:paraId="2D858FDD" w14:textId="676EB078" w:rsidR="0064675E" w:rsidRPr="0020460C" w:rsidRDefault="0064675E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1) </w:t>
      </w:r>
      <w:r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инициативная группа граждан - </w:t>
      </w:r>
      <w:r w:rsidRPr="0020460C">
        <w:rPr>
          <w:rFonts w:ascii="Times New Roman" w:hAnsi="Times New Roman"/>
          <w:b w:val="0"/>
          <w:bCs/>
          <w:sz w:val="28"/>
          <w:szCs w:val="28"/>
        </w:rPr>
        <w:t>группа граждан численностью не менее 10 граждан, достигших восемнадцатилетнего возраста</w:t>
      </w:r>
      <w:r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и проживающих на территории Пермского муниципального округа</w:t>
      </w:r>
      <w:r w:rsidR="00C56FBE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(далее - инициативная группа граждан);</w:t>
      </w:r>
    </w:p>
    <w:p w14:paraId="3765DE55" w14:textId="5D7E4316" w:rsidR="0064675E" w:rsidRPr="0020460C" w:rsidRDefault="0064675E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2) инициаторы проекта - инициативная группа граждан; органы территориального общественного самоуправления Пермского муниципального округа; старост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>а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сельского населенного пункта Пермского муниципального округа; </w:t>
      </w:r>
    </w:p>
    <w:p w14:paraId="5A0F2BEF" w14:textId="7115A238" w:rsidR="0064675E" w:rsidRPr="0020460C" w:rsidRDefault="0064675E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lastRenderedPageBreak/>
        <w:t xml:space="preserve">3) инициативный проект - предложение граждан, 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 xml:space="preserve">выдвигаемое для получения финансовой поддержки за счет средств бюджета Пермского муниципального округа и внесенное 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в администрацию 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 xml:space="preserve">Пермского муниципального </w:t>
      </w:r>
      <w:r w:rsidRPr="0020460C">
        <w:rPr>
          <w:rFonts w:ascii="Times New Roman" w:hAnsi="Times New Roman"/>
          <w:b w:val="0"/>
          <w:bCs/>
          <w:sz w:val="28"/>
          <w:szCs w:val="28"/>
        </w:rPr>
        <w:t>округа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 xml:space="preserve"> Пермского края (далее – администрация округа)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в порядке, установленном настоящим Положением, 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>в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цел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>ях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реализации мероприятий на территории Пермского муниципального округа, имеющих приоритетное значение для жителей Пермского муниципального округа или его части, по решению </w:t>
      </w:r>
      <w:r w:rsidR="007D08D4" w:rsidRPr="0020460C">
        <w:rPr>
          <w:rFonts w:ascii="Times New Roman" w:hAnsi="Times New Roman"/>
          <w:b w:val="0"/>
          <w:bCs/>
          <w:sz w:val="28"/>
          <w:szCs w:val="28"/>
        </w:rPr>
        <w:t>вопросов непосредственного обеспечения жизнедеятельности населения (</w:t>
      </w:r>
      <w:r w:rsidRPr="0020460C">
        <w:rPr>
          <w:rFonts w:ascii="Times New Roman" w:hAnsi="Times New Roman"/>
          <w:b w:val="0"/>
          <w:bCs/>
          <w:sz w:val="28"/>
          <w:szCs w:val="28"/>
        </w:rPr>
        <w:t>вопросов местного значения</w:t>
      </w:r>
      <w:r w:rsidR="007D08D4" w:rsidRPr="0020460C">
        <w:rPr>
          <w:rFonts w:ascii="Times New Roman" w:hAnsi="Times New Roman"/>
          <w:b w:val="0"/>
          <w:bCs/>
          <w:sz w:val="28"/>
          <w:szCs w:val="28"/>
        </w:rPr>
        <w:t>)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 xml:space="preserve"> или иных вопросов,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право решения которых предоставлено органам местного самоуправления Пермского муниципального округа; </w:t>
      </w:r>
    </w:p>
    <w:p w14:paraId="76899A3F" w14:textId="334A69D6" w:rsidR="0064675E" w:rsidRPr="0020460C" w:rsidRDefault="0064675E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4) инициативные платежи -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проектов.</w:t>
      </w:r>
    </w:p>
    <w:p w14:paraId="41F78491" w14:textId="6756E220" w:rsidR="00F06F13" w:rsidRPr="0020460C" w:rsidRDefault="007D08D4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5) уполномоченное лицо </w:t>
      </w:r>
      <w:r w:rsidR="00F06F13" w:rsidRPr="0020460C">
        <w:rPr>
          <w:rFonts w:ascii="Times New Roman" w:hAnsi="Times New Roman"/>
          <w:b w:val="0"/>
          <w:bCs/>
          <w:sz w:val="28"/>
          <w:szCs w:val="28"/>
        </w:rPr>
        <w:t>–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F601E5" w:rsidRPr="0020460C">
        <w:rPr>
          <w:rFonts w:ascii="Times New Roman" w:hAnsi="Times New Roman"/>
          <w:b w:val="0"/>
          <w:bCs/>
          <w:sz w:val="28"/>
          <w:szCs w:val="28"/>
        </w:rPr>
        <w:t>представитель инициатора проекта (представитель инициативной группы граждан, председатель территориального общественного самоуправления, староста сельского населенного пункта)</w:t>
      </w:r>
      <w:r w:rsidR="000572C8" w:rsidRPr="0020460C">
        <w:rPr>
          <w:rFonts w:ascii="Times New Roman" w:hAnsi="Times New Roman"/>
          <w:b w:val="0"/>
          <w:bCs/>
          <w:sz w:val="28"/>
          <w:szCs w:val="28"/>
        </w:rPr>
        <w:t>, уполномоченный от имени инициаторов проекта подписывать, вносить инициативный проект, подписывать договоры, соглашения, иные документы и представлять интересы инициаторов проекта в органах местного самоуправления, иных органах, организациях в целях реализации инициативных проектов.»;</w:t>
      </w:r>
    </w:p>
    <w:p w14:paraId="6ECD4259" w14:textId="541AE570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1.</w:t>
      </w:r>
      <w:r w:rsidR="00AF2AE9" w:rsidRPr="0020460C">
        <w:rPr>
          <w:rFonts w:ascii="Times New Roman" w:hAnsi="Times New Roman"/>
          <w:b w:val="0"/>
          <w:bCs/>
          <w:sz w:val="28"/>
          <w:szCs w:val="28"/>
        </w:rPr>
        <w:t>4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в пункте 1.4 слова «в Федеральном законе от 06 октября 2003 г.</w:t>
      </w:r>
      <w:r w:rsidR="002572C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№ 131-ФЗ» заменить словами «в Федеральном законе от 20 марта 2025 г.</w:t>
      </w:r>
      <w:r w:rsidR="002572C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№ 33-ФЗ»;</w:t>
      </w:r>
    </w:p>
    <w:p w14:paraId="6EA654BD" w14:textId="319FD136" w:rsidR="00AF2AE9" w:rsidRPr="0020460C" w:rsidRDefault="00A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2.1.5. дополнить пунктом 1.4(1) следующего содержания:</w:t>
      </w:r>
    </w:p>
    <w:p w14:paraId="1824A449" w14:textId="445B7D60" w:rsidR="00AF2AE9" w:rsidRPr="0020460C" w:rsidRDefault="00A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«1.4(1). Решения инициаторов проекта оформляются протоколом.»;</w:t>
      </w:r>
    </w:p>
    <w:p w14:paraId="537745BE" w14:textId="6F10D72C" w:rsidR="003F2AE9" w:rsidRPr="0020460C" w:rsidRDefault="00345F8C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2.2.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в разделе </w:t>
      </w:r>
      <w:r w:rsidR="003F2AE9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II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792D0DFC" w14:textId="7A309C83" w:rsidR="00AF2AE9" w:rsidRPr="0020460C" w:rsidRDefault="00610672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2.2.1. </w:t>
      </w:r>
      <w:r w:rsidR="009D36B5" w:rsidRPr="0020460C">
        <w:rPr>
          <w:rFonts w:ascii="Times New Roman" w:hAnsi="Times New Roman"/>
          <w:b w:val="0"/>
          <w:bCs/>
          <w:sz w:val="28"/>
          <w:szCs w:val="28"/>
        </w:rPr>
        <w:t>пункт 2.1. изложить в следующей редакции:</w:t>
      </w:r>
    </w:p>
    <w:p w14:paraId="0113169C" w14:textId="76409F2C" w:rsidR="00ED170F" w:rsidRPr="0020460C" w:rsidRDefault="00ED170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«2.1. Выдвижение инициативных проектов осуществляется инициаторами проекта.»;</w:t>
      </w:r>
    </w:p>
    <w:p w14:paraId="6452912E" w14:textId="34D98A41" w:rsidR="000817ED" w:rsidRPr="0020460C" w:rsidRDefault="00610672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2.2.2. </w:t>
      </w:r>
      <w:r w:rsidR="003F2AE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пункт 2.2</w:t>
      </w:r>
      <w:r w:rsidR="000817ED" w:rsidRPr="0020460C">
        <w:rPr>
          <w:rFonts w:ascii="Times New Roman" w:hAnsi="Times New Roman"/>
          <w:b w:val="0"/>
          <w:bCs/>
          <w:sz w:val="28"/>
          <w:szCs w:val="28"/>
        </w:rPr>
        <w:t xml:space="preserve"> признать утратившим силу;</w:t>
      </w:r>
    </w:p>
    <w:p w14:paraId="1261FE1D" w14:textId="217EF8CC" w:rsidR="00682EB2" w:rsidRPr="0020460C" w:rsidRDefault="00610672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2.2.3. </w:t>
      </w:r>
      <w:r w:rsidR="000817ED" w:rsidRPr="0020460C">
        <w:rPr>
          <w:rFonts w:ascii="Times New Roman" w:hAnsi="Times New Roman" w:cs="Times New Roman"/>
          <w:b w:val="0"/>
          <w:bCs/>
          <w:sz w:val="28"/>
          <w:szCs w:val="28"/>
        </w:rPr>
        <w:t>пункт 2.4 изложить в следующей редакции:</w:t>
      </w:r>
    </w:p>
    <w:p w14:paraId="5C479F4A" w14:textId="69727C67" w:rsidR="000817ED" w:rsidRPr="0020460C" w:rsidRDefault="000817ED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«2.4. Порядок определения части территории Пермского муниципального</w:t>
      </w:r>
      <w:r w:rsidR="00682EB2"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округа Пермского края, на которой могут реализовываться инициативные проекты, утвержден решением Думы Пермского муниципального округа</w:t>
      </w:r>
      <w:r w:rsidR="008340EC"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от 16 февраля 2023 г. № 115.»;</w:t>
      </w:r>
    </w:p>
    <w:p w14:paraId="3C97589D" w14:textId="44DD65A1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lastRenderedPageBreak/>
        <w:t>2.</w:t>
      </w:r>
      <w:r w:rsidR="003F2AE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2.</w:t>
      </w:r>
      <w:r w:rsidR="00EE4DF8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4</w:t>
      </w:r>
      <w:r w:rsidR="003F2AE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. пункт 2.5 изложить в следующей редакции:</w:t>
      </w:r>
    </w:p>
    <w:p w14:paraId="152F54AE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«2.5. Инициативный проект должен содержать следующие сведения:</w:t>
      </w:r>
    </w:p>
    <w:p w14:paraId="53D0624A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1) наименование инициативного проекта; </w:t>
      </w:r>
    </w:p>
    <w:p w14:paraId="7C578ADE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2) сведения об инициаторе проекта; </w:t>
      </w:r>
    </w:p>
    <w:p w14:paraId="45776C9F" w14:textId="2C45380D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3) вопрос непосредственного обеспечения жизнедеятельности населения</w:t>
      </w:r>
      <w:r w:rsidR="007A7019" w:rsidRPr="0020460C">
        <w:rPr>
          <w:szCs w:val="28"/>
        </w:rPr>
        <w:t xml:space="preserve"> (</w:t>
      </w:r>
      <w:r w:rsidR="007A7019" w:rsidRPr="0020460C">
        <w:rPr>
          <w:bCs/>
          <w:szCs w:val="28"/>
        </w:rPr>
        <w:t>вопрос местного значения)</w:t>
      </w:r>
      <w:r w:rsidRPr="0020460C">
        <w:rPr>
          <w:szCs w:val="28"/>
        </w:rPr>
        <w:t xml:space="preserve">; </w:t>
      </w:r>
    </w:p>
    <w:p w14:paraId="118EE0EA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4) описание проблемы, решение которой имеет приоритетное значение для жителей Пермского муниципального округа или его части; </w:t>
      </w:r>
    </w:p>
    <w:p w14:paraId="3157199F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5) обоснование предложений по решению указанной проблемы; </w:t>
      </w:r>
    </w:p>
    <w:p w14:paraId="757EAD78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6) описание ожидаемого результата (ожидаемых результатов) реализации инициативного проекта; </w:t>
      </w:r>
    </w:p>
    <w:p w14:paraId="17D1C417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7) планируемые сроки реализации инициативного проекта в пределах календарного года; </w:t>
      </w:r>
    </w:p>
    <w:p w14:paraId="655C649E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8) предварительный расчет необходимых расходов на реализацию инициативного проекта (смета расходов на приобретение товаров/оказание услуг или локальный сметный расчет, подтверждающие полную стоимость инициативного проекта). </w:t>
      </w:r>
    </w:p>
    <w:p w14:paraId="248CFF6E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Общая стоимость инициативного проекта должна составлять не менее 150000,00 рублей; </w:t>
      </w:r>
    </w:p>
    <w:p w14:paraId="502FE65E" w14:textId="18CEDDC4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9) сведения о планируемом финансовом </w:t>
      </w:r>
      <w:r w:rsidR="00A37E8F" w:rsidRPr="0020460C">
        <w:rPr>
          <w:szCs w:val="28"/>
        </w:rPr>
        <w:t xml:space="preserve">участии </w:t>
      </w:r>
      <w:r w:rsidRPr="0020460C">
        <w:rPr>
          <w:szCs w:val="28"/>
        </w:rPr>
        <w:t xml:space="preserve">(инициативные платежи) заинтересованных </w:t>
      </w:r>
      <w:r w:rsidR="00C1480C" w:rsidRPr="0020460C">
        <w:rPr>
          <w:szCs w:val="28"/>
        </w:rPr>
        <w:t xml:space="preserve">в реализации инициативного проекта </w:t>
      </w:r>
      <w:r w:rsidRPr="0020460C">
        <w:rPr>
          <w:szCs w:val="28"/>
        </w:rPr>
        <w:t xml:space="preserve">лиц, но не менее 15% от необходимой суммы на реализацию вносимого инициативного проекта (софинансирование), с предоставлением размера их финансового участия, подтвержденного </w:t>
      </w:r>
      <w:r w:rsidRPr="0020460C">
        <w:rPr>
          <w:bCs/>
          <w:szCs w:val="28"/>
        </w:rPr>
        <w:t>протоколами схода или собрани</w:t>
      </w:r>
      <w:r w:rsidR="005F3A57" w:rsidRPr="0020460C">
        <w:rPr>
          <w:bCs/>
          <w:szCs w:val="28"/>
        </w:rPr>
        <w:t>я граждан, в том числе собрания или</w:t>
      </w:r>
      <w:r w:rsidRPr="0020460C">
        <w:rPr>
          <w:bCs/>
          <w:szCs w:val="28"/>
        </w:rPr>
        <w:t xml:space="preserve"> конференции граждан</w:t>
      </w:r>
      <w:r w:rsidRPr="0020460C">
        <w:rPr>
          <w:szCs w:val="28"/>
        </w:rPr>
        <w:t xml:space="preserve"> по вопросам осуществления территориального общественного самоуправления, </w:t>
      </w:r>
      <w:r w:rsidR="00272BD4" w:rsidRPr="0020460C">
        <w:rPr>
          <w:szCs w:val="28"/>
        </w:rPr>
        <w:t>проводимых по вопросу выявления мнения граждан о поддержке инициативного проекта</w:t>
      </w:r>
      <w:r w:rsidRPr="0020460C">
        <w:rPr>
          <w:szCs w:val="28"/>
        </w:rPr>
        <w:t xml:space="preserve">. </w:t>
      </w:r>
    </w:p>
    <w:p w14:paraId="58A581F5" w14:textId="546F6758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Инициаторы проекта могут участвовать в реализации инициативного проекта в форме имущественного и (или) трудового участия. Сведения о</w:t>
      </w:r>
      <w:r w:rsidR="00B07B9E" w:rsidRPr="0020460C">
        <w:rPr>
          <w:szCs w:val="28"/>
        </w:rPr>
        <w:t>б</w:t>
      </w:r>
      <w:r w:rsidRPr="0020460C">
        <w:rPr>
          <w:szCs w:val="28"/>
        </w:rPr>
        <w:t xml:space="preserve"> имущественном и (или) трудовом участии заинтересованных </w:t>
      </w:r>
      <w:r w:rsidR="0086153E" w:rsidRPr="0020460C">
        <w:rPr>
          <w:szCs w:val="28"/>
        </w:rPr>
        <w:t xml:space="preserve">в реализации данного проекта </w:t>
      </w:r>
      <w:r w:rsidRPr="0020460C">
        <w:rPr>
          <w:szCs w:val="28"/>
        </w:rPr>
        <w:t xml:space="preserve">лиц также должны быть подтверждены протоколами </w:t>
      </w:r>
      <w:r w:rsidRPr="0020460C">
        <w:rPr>
          <w:bCs/>
          <w:szCs w:val="28"/>
        </w:rPr>
        <w:t>схода или собрания граждан, в том числе собрания</w:t>
      </w:r>
      <w:r w:rsidR="005F3A57" w:rsidRPr="0020460C">
        <w:rPr>
          <w:bCs/>
          <w:szCs w:val="28"/>
        </w:rPr>
        <w:t xml:space="preserve"> или </w:t>
      </w:r>
      <w:r w:rsidRPr="0020460C">
        <w:rPr>
          <w:bCs/>
          <w:szCs w:val="28"/>
        </w:rPr>
        <w:t xml:space="preserve">конференции </w:t>
      </w:r>
      <w:r w:rsidRPr="0020460C">
        <w:rPr>
          <w:szCs w:val="28"/>
        </w:rPr>
        <w:t xml:space="preserve">граждан по вопросам осуществления территориального общественного самоуправления, </w:t>
      </w:r>
      <w:r w:rsidR="0086153E" w:rsidRPr="0020460C">
        <w:rPr>
          <w:szCs w:val="28"/>
        </w:rPr>
        <w:t>проводимых по вопросу выявления мнения граждан о поддержке инициативного проекта</w:t>
      </w:r>
      <w:r w:rsidRPr="0020460C">
        <w:rPr>
          <w:szCs w:val="28"/>
        </w:rPr>
        <w:t xml:space="preserve">; </w:t>
      </w:r>
    </w:p>
    <w:p w14:paraId="60777DBA" w14:textId="29FB7E3D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10) указание на объем средств бюджета Пермского муниципального округа в случае, если предполагается использование этих средств на реализацию инициативного проекта</w:t>
      </w:r>
      <w:r w:rsidR="00D256EB" w:rsidRPr="0020460C">
        <w:rPr>
          <w:szCs w:val="28"/>
        </w:rPr>
        <w:t>, за исключением планируемого объема инициативных платежей</w:t>
      </w:r>
      <w:r w:rsidRPr="0020460C">
        <w:rPr>
          <w:szCs w:val="28"/>
        </w:rPr>
        <w:t xml:space="preserve">. </w:t>
      </w:r>
    </w:p>
    <w:p w14:paraId="631F2DB9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lastRenderedPageBreak/>
        <w:t xml:space="preserve">Сумма финансирования одного инициативного проекта за счет средств бюджета Пермского муниципального округа не может превышать 900000,00 рублей и составлять более 85% от общей стоимости вносимого инициативного проекта; </w:t>
      </w:r>
    </w:p>
    <w:p w14:paraId="3E29F44A" w14:textId="4AE886DD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11) указание на территорию Пермского муниципального округа или его часть, в границах которой будет реализовываться инициативный проект, </w:t>
      </w:r>
      <w:r w:rsidR="00FF7330" w:rsidRPr="0020460C">
        <w:rPr>
          <w:szCs w:val="28"/>
        </w:rPr>
        <w:t xml:space="preserve">в соответствии с Порядком, </w:t>
      </w:r>
      <w:r w:rsidR="001B55BC" w:rsidRPr="0020460C">
        <w:rPr>
          <w:szCs w:val="28"/>
        </w:rPr>
        <w:t>предусмотренным пунктом 2.4 настоящего раздела</w:t>
      </w:r>
      <w:r w:rsidRPr="0020460C">
        <w:rPr>
          <w:szCs w:val="28"/>
        </w:rPr>
        <w:t xml:space="preserve">; </w:t>
      </w:r>
    </w:p>
    <w:p w14:paraId="6A8D8BCE" w14:textId="67202DBC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12) сведения об уполномоченном лице.»; </w:t>
      </w:r>
    </w:p>
    <w:p w14:paraId="5887844D" w14:textId="4748E362" w:rsidR="008A134F" w:rsidRPr="0020460C" w:rsidRDefault="008A134F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2.2.5</w:t>
      </w:r>
      <w:r w:rsidR="0041568A" w:rsidRPr="0020460C">
        <w:rPr>
          <w:szCs w:val="28"/>
        </w:rPr>
        <w:t xml:space="preserve">. </w:t>
      </w:r>
      <w:r w:rsidRPr="0020460C">
        <w:rPr>
          <w:szCs w:val="28"/>
        </w:rPr>
        <w:t>пункты 2.6, 2.7 признать утратившим</w:t>
      </w:r>
      <w:r w:rsidR="0055341F" w:rsidRPr="0020460C">
        <w:rPr>
          <w:szCs w:val="28"/>
        </w:rPr>
        <w:t>и</w:t>
      </w:r>
      <w:r w:rsidRPr="0020460C">
        <w:rPr>
          <w:szCs w:val="28"/>
        </w:rPr>
        <w:t xml:space="preserve"> силу;</w:t>
      </w:r>
    </w:p>
    <w:p w14:paraId="64016241" w14:textId="7FC38EF8" w:rsidR="004A66AC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3. </w:t>
      </w:r>
      <w:r w:rsidR="004A66AC" w:rsidRPr="0020460C">
        <w:rPr>
          <w:rFonts w:ascii="Times New Roman" w:hAnsi="Times New Roman"/>
          <w:b w:val="0"/>
          <w:bCs/>
          <w:sz w:val="28"/>
          <w:szCs w:val="28"/>
        </w:rPr>
        <w:t xml:space="preserve">раздел </w:t>
      </w:r>
      <w:r w:rsidR="004A66AC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III</w:t>
      </w:r>
      <w:r w:rsidR="004A66AC" w:rsidRPr="0020460C">
        <w:rPr>
          <w:rFonts w:ascii="Times New Roman" w:hAnsi="Times New Roman"/>
          <w:b w:val="0"/>
          <w:bCs/>
          <w:sz w:val="28"/>
          <w:szCs w:val="28"/>
        </w:rPr>
        <w:t xml:space="preserve"> изложить в следующей редакции:</w:t>
      </w:r>
    </w:p>
    <w:p w14:paraId="1053C1D5" w14:textId="58B524EC" w:rsidR="00825105" w:rsidRPr="0020460C" w:rsidRDefault="00825105" w:rsidP="00952643">
      <w:pPr>
        <w:pStyle w:val="ConsPlusTitle"/>
        <w:spacing w:line="36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 w:rsidRPr="0020460C">
        <w:rPr>
          <w:rFonts w:ascii="Times New Roman" w:hAnsi="Times New Roman"/>
          <w:sz w:val="28"/>
          <w:szCs w:val="28"/>
        </w:rPr>
        <w:t>«</w:t>
      </w:r>
      <w:r w:rsidRPr="0020460C">
        <w:rPr>
          <w:rFonts w:ascii="Times New Roman" w:hAnsi="Times New Roman"/>
          <w:sz w:val="28"/>
          <w:szCs w:val="28"/>
          <w:lang w:val="en-US"/>
        </w:rPr>
        <w:t>III</w:t>
      </w:r>
      <w:r w:rsidRPr="0020460C">
        <w:rPr>
          <w:rFonts w:ascii="Times New Roman" w:hAnsi="Times New Roman"/>
          <w:sz w:val="28"/>
          <w:szCs w:val="28"/>
        </w:rPr>
        <w:t>. Выявление мнения граждан по вопросу о поддержке инициативного проекта</w:t>
      </w:r>
    </w:p>
    <w:p w14:paraId="119D4D65" w14:textId="77777777" w:rsidR="004A66AC" w:rsidRPr="0020460C" w:rsidRDefault="004A66AC" w:rsidP="00952643">
      <w:pPr>
        <w:pStyle w:val="ConsPlusTitle"/>
        <w:spacing w:line="36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71D001C" w14:textId="06FE2E19" w:rsidR="003E501C" w:rsidRPr="0020460C" w:rsidRDefault="003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</w:t>
      </w:r>
      <w:r w:rsidR="003E501C" w:rsidRPr="0020460C">
        <w:rPr>
          <w:rFonts w:ascii="Times New Roman" w:hAnsi="Times New Roman"/>
          <w:b w:val="0"/>
          <w:bCs/>
          <w:sz w:val="28"/>
          <w:szCs w:val="28"/>
        </w:rPr>
        <w:t>В целях обсуждения и</w:t>
      </w:r>
      <w:r w:rsidRPr="0020460C">
        <w:rPr>
          <w:rFonts w:ascii="Times New Roman" w:hAnsi="Times New Roman"/>
          <w:b w:val="0"/>
          <w:bCs/>
          <w:sz w:val="28"/>
          <w:szCs w:val="28"/>
        </w:rPr>
        <w:t>нициативн</w:t>
      </w:r>
      <w:r w:rsidR="003E501C" w:rsidRPr="0020460C">
        <w:rPr>
          <w:rFonts w:ascii="Times New Roman" w:hAnsi="Times New Roman"/>
          <w:b w:val="0"/>
          <w:bCs/>
          <w:sz w:val="28"/>
          <w:szCs w:val="28"/>
        </w:rPr>
        <w:t>ого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проект</w:t>
      </w:r>
      <w:r w:rsidR="003E501C" w:rsidRPr="0020460C">
        <w:rPr>
          <w:rFonts w:ascii="Times New Roman" w:hAnsi="Times New Roman"/>
          <w:b w:val="0"/>
          <w:bCs/>
          <w:sz w:val="28"/>
          <w:szCs w:val="28"/>
        </w:rPr>
        <w:t>а, определения его соответствия интересам жителей Пермского муниципального округа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 инициативный проект до его внесения в администрацию округа подлежит рассмотрению на сходе</w:t>
      </w:r>
      <w:r w:rsidR="00194EF1" w:rsidRPr="0020460C">
        <w:rPr>
          <w:rFonts w:ascii="Times New Roman" w:hAnsi="Times New Roman"/>
          <w:b w:val="0"/>
          <w:bCs/>
          <w:sz w:val="28"/>
          <w:szCs w:val="28"/>
        </w:rPr>
        <w:t xml:space="preserve"> или собрании граждан, в том числе на собрании</w:t>
      </w:r>
      <w:r w:rsidR="005F3A57" w:rsidRPr="0020460C">
        <w:rPr>
          <w:rFonts w:ascii="Times New Roman" w:hAnsi="Times New Roman"/>
          <w:b w:val="0"/>
          <w:bCs/>
          <w:sz w:val="28"/>
          <w:szCs w:val="28"/>
        </w:rPr>
        <w:t xml:space="preserve"> или</w:t>
      </w:r>
      <w:r w:rsidR="00194EF1" w:rsidRPr="0020460C">
        <w:rPr>
          <w:rFonts w:ascii="Times New Roman" w:hAnsi="Times New Roman"/>
          <w:b w:val="0"/>
          <w:bCs/>
          <w:sz w:val="28"/>
          <w:szCs w:val="28"/>
        </w:rPr>
        <w:t xml:space="preserve"> конференции граждан по вопросам осуществления территориального общественного самоуправления на части территории </w:t>
      </w:r>
      <w:r w:rsidR="00DB0A1E" w:rsidRPr="0020460C">
        <w:rPr>
          <w:rFonts w:ascii="Times New Roman" w:hAnsi="Times New Roman"/>
          <w:b w:val="0"/>
          <w:bCs/>
          <w:sz w:val="28"/>
          <w:szCs w:val="28"/>
        </w:rPr>
        <w:t>Пермского муниципального округа</w:t>
      </w:r>
      <w:r w:rsidR="00194EF1" w:rsidRPr="0020460C">
        <w:rPr>
          <w:rFonts w:ascii="Times New Roman" w:hAnsi="Times New Roman"/>
          <w:b w:val="0"/>
          <w:bCs/>
          <w:sz w:val="28"/>
          <w:szCs w:val="28"/>
        </w:rPr>
        <w:t>.</w:t>
      </w:r>
      <w:r w:rsidR="0044506B" w:rsidRPr="0020460C">
        <w:rPr>
          <w:rFonts w:ascii="Times New Roman" w:hAnsi="Times New Roman"/>
          <w:b w:val="0"/>
          <w:bCs/>
          <w:sz w:val="28"/>
          <w:szCs w:val="28"/>
        </w:rPr>
        <w:t xml:space="preserve"> При этом возможно рассмотрение нескольких инициативных проектов на одном сходе или на одном собрании граждан.»;</w:t>
      </w:r>
    </w:p>
    <w:p w14:paraId="4B2D6C97" w14:textId="4B499A55" w:rsidR="00E539FE" w:rsidRPr="0020460C" w:rsidRDefault="00F00DA8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2.4. </w:t>
      </w:r>
      <w:r w:rsidR="0041568A" w:rsidRPr="0020460C">
        <w:rPr>
          <w:rFonts w:ascii="Times New Roman" w:hAnsi="Times New Roman"/>
          <w:b w:val="0"/>
          <w:bCs/>
          <w:sz w:val="28"/>
          <w:szCs w:val="28"/>
        </w:rPr>
        <w:t xml:space="preserve">в разделе </w:t>
      </w:r>
      <w:r w:rsidR="0041568A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IV</w:t>
      </w:r>
      <w:r w:rsidR="0041568A" w:rsidRPr="0020460C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61B296F4" w14:textId="0DA2FC5A" w:rsidR="0041568A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4.1. </w:t>
      </w:r>
      <w:r w:rsidR="0041568A" w:rsidRPr="0020460C">
        <w:rPr>
          <w:rFonts w:ascii="Times New Roman" w:hAnsi="Times New Roman"/>
          <w:b w:val="0"/>
          <w:bCs/>
          <w:sz w:val="28"/>
          <w:szCs w:val="28"/>
        </w:rPr>
        <w:t>наименование изложить в следующей редакции:</w:t>
      </w:r>
    </w:p>
    <w:p w14:paraId="1B55F3F2" w14:textId="68A4A6F3" w:rsidR="0041568A" w:rsidRPr="0020460C" w:rsidRDefault="0041568A" w:rsidP="00952643">
      <w:pPr>
        <w:pStyle w:val="ConsPlusTitle"/>
        <w:spacing w:line="360" w:lineRule="exact"/>
        <w:ind w:firstLine="709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sz w:val="28"/>
          <w:szCs w:val="28"/>
        </w:rPr>
        <w:t>«</w:t>
      </w:r>
      <w:r w:rsidRPr="0020460C">
        <w:rPr>
          <w:rFonts w:ascii="Times New Roman" w:hAnsi="Times New Roman"/>
          <w:sz w:val="28"/>
          <w:szCs w:val="28"/>
          <w:lang w:val="en-US"/>
        </w:rPr>
        <w:t>IV</w:t>
      </w:r>
      <w:r w:rsidRPr="0020460C">
        <w:rPr>
          <w:rFonts w:ascii="Times New Roman" w:hAnsi="Times New Roman"/>
          <w:sz w:val="28"/>
          <w:szCs w:val="28"/>
        </w:rPr>
        <w:t>.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20460C">
        <w:rPr>
          <w:rFonts w:ascii="Times New Roman" w:eastAsia="Times New Roman" w:hAnsi="Times New Roman" w:cs="Times New Roman"/>
          <w:bCs/>
          <w:sz w:val="28"/>
          <w:szCs w:val="28"/>
        </w:rPr>
        <w:t>Внесение инициативных проектов</w:t>
      </w:r>
      <w:r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»</w:t>
      </w:r>
      <w:r w:rsidR="007C40FD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;</w:t>
      </w:r>
    </w:p>
    <w:p w14:paraId="04E0E3DC" w14:textId="39E26FC9" w:rsidR="00484863" w:rsidRPr="0020460C" w:rsidRDefault="004A4663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2.4.</w:t>
      </w:r>
      <w:r w:rsidR="007C40FD" w:rsidRPr="0020460C">
        <w:rPr>
          <w:rFonts w:ascii="Times New Roman" w:hAnsi="Times New Roman"/>
          <w:b w:val="0"/>
          <w:bCs/>
          <w:sz w:val="28"/>
          <w:szCs w:val="28"/>
        </w:rPr>
        <w:t>2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484863" w:rsidRPr="0020460C">
        <w:rPr>
          <w:rFonts w:ascii="Times New Roman" w:hAnsi="Times New Roman"/>
          <w:b w:val="0"/>
          <w:bCs/>
          <w:sz w:val="28"/>
          <w:szCs w:val="28"/>
        </w:rPr>
        <w:t>в пункте 4.1:</w:t>
      </w:r>
    </w:p>
    <w:p w14:paraId="7E037CEE" w14:textId="034958B9" w:rsidR="00484863" w:rsidRPr="0020460C" w:rsidRDefault="00484863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2.4.</w:t>
      </w:r>
      <w:r w:rsidR="007C40FD" w:rsidRPr="0020460C">
        <w:rPr>
          <w:rFonts w:ascii="Times New Roman" w:hAnsi="Times New Roman"/>
          <w:b w:val="0"/>
          <w:bCs/>
          <w:sz w:val="28"/>
          <w:szCs w:val="28"/>
        </w:rPr>
        <w:t>2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.1. </w:t>
      </w:r>
      <w:r w:rsidR="007418DD" w:rsidRPr="0020460C">
        <w:rPr>
          <w:rFonts w:ascii="Times New Roman" w:hAnsi="Times New Roman"/>
          <w:b w:val="0"/>
          <w:bCs/>
          <w:sz w:val="28"/>
          <w:szCs w:val="28"/>
        </w:rPr>
        <w:t xml:space="preserve">в абзаце первом </w:t>
      </w:r>
      <w:r w:rsidRPr="0020460C">
        <w:rPr>
          <w:rFonts w:ascii="Times New Roman" w:hAnsi="Times New Roman"/>
          <w:b w:val="0"/>
          <w:bCs/>
          <w:sz w:val="28"/>
          <w:szCs w:val="28"/>
        </w:rPr>
        <w:t>слов</w:t>
      </w:r>
      <w:r w:rsidR="007F767C" w:rsidRPr="0020460C">
        <w:rPr>
          <w:rFonts w:ascii="Times New Roman" w:hAnsi="Times New Roman"/>
          <w:b w:val="0"/>
          <w:bCs/>
          <w:sz w:val="28"/>
          <w:szCs w:val="28"/>
        </w:rPr>
        <w:t>о «апреля» заменить словом «</w:t>
      </w:r>
      <w:r w:rsidRPr="0020460C">
        <w:rPr>
          <w:rFonts w:ascii="Times New Roman" w:hAnsi="Times New Roman"/>
          <w:b w:val="0"/>
          <w:bCs/>
          <w:sz w:val="28"/>
          <w:szCs w:val="28"/>
        </w:rPr>
        <w:t>декабря»;</w:t>
      </w:r>
    </w:p>
    <w:p w14:paraId="61A915BB" w14:textId="63760CCD" w:rsidR="003F2AE9" w:rsidRPr="0020460C" w:rsidRDefault="00484863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2.4.</w:t>
      </w:r>
      <w:r w:rsidR="007C40FD" w:rsidRPr="0020460C">
        <w:rPr>
          <w:rFonts w:ascii="Times New Roman" w:hAnsi="Times New Roman"/>
          <w:b w:val="0"/>
          <w:bCs/>
          <w:sz w:val="28"/>
          <w:szCs w:val="28"/>
        </w:rPr>
        <w:t>2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.2.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абзац третий признать утратившим силу;</w:t>
      </w:r>
    </w:p>
    <w:p w14:paraId="350AEEA6" w14:textId="363D673D" w:rsidR="007C40FD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4.</w:t>
      </w:r>
      <w:r w:rsidR="007C40FD" w:rsidRPr="0020460C">
        <w:rPr>
          <w:rFonts w:ascii="Times New Roman" w:hAnsi="Times New Roman"/>
          <w:b w:val="0"/>
          <w:bCs/>
          <w:sz w:val="28"/>
          <w:szCs w:val="28"/>
        </w:rPr>
        <w:t>3</w:t>
      </w:r>
      <w:r w:rsidR="004A4663" w:rsidRPr="0020460C">
        <w:rPr>
          <w:rFonts w:ascii="Times New Roman" w:hAnsi="Times New Roman"/>
          <w:b w:val="0"/>
          <w:bCs/>
          <w:sz w:val="28"/>
          <w:szCs w:val="28"/>
        </w:rPr>
        <w:t>.</w:t>
      </w:r>
      <w:r w:rsidR="007C40FD" w:rsidRPr="0020460C">
        <w:rPr>
          <w:rFonts w:ascii="Times New Roman" w:hAnsi="Times New Roman"/>
          <w:b w:val="0"/>
          <w:sz w:val="28"/>
          <w:szCs w:val="28"/>
        </w:rPr>
        <w:t xml:space="preserve"> в пункт</w:t>
      </w:r>
      <w:r w:rsidR="00AE573C" w:rsidRPr="0020460C">
        <w:rPr>
          <w:rFonts w:ascii="Times New Roman" w:hAnsi="Times New Roman"/>
          <w:b w:val="0"/>
          <w:sz w:val="28"/>
          <w:szCs w:val="28"/>
        </w:rPr>
        <w:t>е</w:t>
      </w:r>
      <w:r w:rsidR="007C40FD" w:rsidRPr="0020460C">
        <w:rPr>
          <w:rFonts w:ascii="Times New Roman" w:hAnsi="Times New Roman"/>
          <w:b w:val="0"/>
          <w:sz w:val="28"/>
          <w:szCs w:val="28"/>
        </w:rPr>
        <w:t xml:space="preserve"> 4.2</w:t>
      </w:r>
      <w:r w:rsidR="00AE573C" w:rsidRPr="0020460C">
        <w:rPr>
          <w:rFonts w:ascii="Times New Roman" w:hAnsi="Times New Roman"/>
          <w:b w:val="0"/>
          <w:sz w:val="28"/>
          <w:szCs w:val="28"/>
        </w:rPr>
        <w:t>:</w:t>
      </w:r>
    </w:p>
    <w:p w14:paraId="2EB392D5" w14:textId="55C9FB82" w:rsidR="003F2AE9" w:rsidRPr="0020460C" w:rsidRDefault="00AE573C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sz w:val="28"/>
          <w:szCs w:val="28"/>
        </w:rPr>
        <w:t xml:space="preserve">2.4.3.1. </w:t>
      </w:r>
      <w:r w:rsidR="003F2AE9" w:rsidRPr="0020460C">
        <w:rPr>
          <w:rFonts w:ascii="Times New Roman" w:hAnsi="Times New Roman"/>
          <w:b w:val="0"/>
          <w:sz w:val="28"/>
          <w:szCs w:val="28"/>
        </w:rPr>
        <w:t>подпункт 2 изложить в следующей редакции:</w:t>
      </w:r>
    </w:p>
    <w:p w14:paraId="3A14BE6F" w14:textId="6960018B" w:rsidR="003F2AE9" w:rsidRPr="0020460C" w:rsidRDefault="003F2AE9" w:rsidP="00952643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20460C">
        <w:rPr>
          <w:rFonts w:ascii="Times New Roman" w:hAnsi="Times New Roman"/>
          <w:sz w:val="28"/>
          <w:szCs w:val="28"/>
        </w:rPr>
        <w:t>«2) протокол схода или собрания граждан, в том числе собрания</w:t>
      </w:r>
      <w:r w:rsidR="005E4399" w:rsidRPr="0020460C">
        <w:rPr>
          <w:rFonts w:ascii="Times New Roman" w:hAnsi="Times New Roman"/>
          <w:sz w:val="28"/>
          <w:szCs w:val="28"/>
        </w:rPr>
        <w:t xml:space="preserve"> или</w:t>
      </w:r>
      <w:r w:rsidRPr="0020460C">
        <w:rPr>
          <w:rFonts w:ascii="Times New Roman" w:hAnsi="Times New Roman"/>
          <w:sz w:val="28"/>
          <w:szCs w:val="28"/>
        </w:rPr>
        <w:t xml:space="preserve"> конференции граждан</w:t>
      </w:r>
      <w:r w:rsidRPr="0020460C">
        <w:rPr>
          <w:rFonts w:ascii="Times New Roman" w:hAnsi="Times New Roman"/>
          <w:bCs/>
          <w:sz w:val="28"/>
          <w:szCs w:val="28"/>
        </w:rPr>
        <w:t xml:space="preserve"> по вопросам осуществления территориального общественного самоуправления, </w:t>
      </w:r>
      <w:r w:rsidR="00D864C2" w:rsidRPr="0020460C">
        <w:rPr>
          <w:rFonts w:ascii="Times New Roman" w:hAnsi="Times New Roman"/>
          <w:bCs/>
          <w:sz w:val="28"/>
          <w:szCs w:val="28"/>
        </w:rPr>
        <w:t>проводимых по вопросу выявления мнения граждан о поддержке инициативного проекта</w:t>
      </w:r>
      <w:r w:rsidRPr="0020460C">
        <w:rPr>
          <w:rFonts w:ascii="Times New Roman" w:hAnsi="Times New Roman"/>
          <w:bCs/>
          <w:sz w:val="28"/>
          <w:szCs w:val="28"/>
        </w:rPr>
        <w:t>.</w:t>
      </w:r>
    </w:p>
    <w:p w14:paraId="48DA85FC" w14:textId="16DF80F5" w:rsidR="003F2AE9" w:rsidRPr="0020460C" w:rsidRDefault="003F2AE9" w:rsidP="00952643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 w:rsidRPr="0020460C">
        <w:rPr>
          <w:rFonts w:ascii="Times New Roman" w:hAnsi="Times New Roman"/>
          <w:sz w:val="28"/>
          <w:szCs w:val="28"/>
        </w:rPr>
        <w:t>В случае представления копии протокола собрания</w:t>
      </w:r>
      <w:r w:rsidR="00C839E5" w:rsidRPr="0020460C">
        <w:rPr>
          <w:rFonts w:ascii="Times New Roman" w:hAnsi="Times New Roman"/>
          <w:sz w:val="28"/>
          <w:szCs w:val="28"/>
        </w:rPr>
        <w:t xml:space="preserve"> или</w:t>
      </w:r>
      <w:r w:rsidRPr="0020460C">
        <w:rPr>
          <w:rFonts w:ascii="Times New Roman" w:hAnsi="Times New Roman"/>
          <w:sz w:val="28"/>
          <w:szCs w:val="28"/>
        </w:rPr>
        <w:t xml:space="preserve"> конференции граждан по вопросам осуществления территориального общественного самоуправления прилагается выписка из Устава территориального общественного самоуправления, подтверждающая наименование, границы деятельности, порядок назначения собрания, конференции граждан по </w:t>
      </w:r>
      <w:r w:rsidRPr="0020460C">
        <w:rPr>
          <w:rFonts w:ascii="Times New Roman" w:hAnsi="Times New Roman"/>
          <w:sz w:val="28"/>
          <w:szCs w:val="28"/>
        </w:rPr>
        <w:lastRenderedPageBreak/>
        <w:t>вопросам осуществления территориального общественного самоуправления, которая подписывается уполномоченным лицом</w:t>
      </w:r>
      <w:r w:rsidRPr="0020460C">
        <w:rPr>
          <w:rFonts w:ascii="Times New Roman" w:hAnsi="Times New Roman"/>
          <w:bCs/>
          <w:sz w:val="28"/>
          <w:szCs w:val="28"/>
        </w:rPr>
        <w:t>;»;</w:t>
      </w:r>
    </w:p>
    <w:p w14:paraId="1A33216F" w14:textId="08E17E1B" w:rsidR="00760DFB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4.</w:t>
      </w:r>
      <w:r w:rsidR="00AE573C" w:rsidRPr="0020460C">
        <w:rPr>
          <w:rFonts w:ascii="Times New Roman" w:hAnsi="Times New Roman"/>
          <w:b w:val="0"/>
          <w:bCs/>
          <w:sz w:val="28"/>
          <w:szCs w:val="28"/>
        </w:rPr>
        <w:t>3.2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760DFB" w:rsidRPr="0020460C">
        <w:rPr>
          <w:rFonts w:ascii="Times New Roman" w:hAnsi="Times New Roman"/>
          <w:b w:val="0"/>
          <w:bCs/>
          <w:sz w:val="28"/>
          <w:szCs w:val="28"/>
        </w:rPr>
        <w:t xml:space="preserve">подпункт 8 </w:t>
      </w:r>
      <w:r w:rsidR="00760DFB" w:rsidRPr="0020460C">
        <w:rPr>
          <w:rFonts w:ascii="Times New Roman" w:hAnsi="Times New Roman"/>
          <w:b w:val="0"/>
          <w:sz w:val="28"/>
          <w:szCs w:val="28"/>
        </w:rPr>
        <w:t>пункта 4.2 изложить в следующей редакции:</w:t>
      </w:r>
    </w:p>
    <w:p w14:paraId="3B49073E" w14:textId="0F6BC890" w:rsidR="00760DFB" w:rsidRPr="0020460C" w:rsidRDefault="00760DFB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sz w:val="28"/>
          <w:szCs w:val="28"/>
        </w:rPr>
        <w:t>«8) документы, подтверждающие право уполномоченного лица предоставлять инициативный проект:</w:t>
      </w:r>
    </w:p>
    <w:p w14:paraId="34F9EF7D" w14:textId="72DC0478" w:rsidR="00760DFB" w:rsidRPr="0020460C" w:rsidRDefault="00760DFB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sz w:val="28"/>
          <w:szCs w:val="28"/>
        </w:rPr>
        <w:t>для представителя инициативной группы граждан – копия протокола собрания инициативной группы граждан об избрании уполномоченного лица;</w:t>
      </w:r>
    </w:p>
    <w:p w14:paraId="79D3519C" w14:textId="2788E1CC" w:rsidR="00760DFB" w:rsidRPr="0020460C" w:rsidRDefault="00760DFB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дл</w:t>
      </w:r>
      <w:r w:rsidR="00D84FE7" w:rsidRPr="0020460C">
        <w:rPr>
          <w:rFonts w:ascii="Times New Roman" w:hAnsi="Times New Roman"/>
          <w:b w:val="0"/>
          <w:bCs/>
          <w:sz w:val="28"/>
          <w:szCs w:val="28"/>
        </w:rPr>
        <w:t>я председателя территориального общественного самоуправления - копия Устава территориального общественного самоуправ</w:t>
      </w:r>
      <w:r w:rsidR="00C839E5" w:rsidRPr="0020460C">
        <w:rPr>
          <w:rFonts w:ascii="Times New Roman" w:hAnsi="Times New Roman"/>
          <w:b w:val="0"/>
          <w:bCs/>
          <w:sz w:val="28"/>
          <w:szCs w:val="28"/>
        </w:rPr>
        <w:t>ления, копия протокола собрания или</w:t>
      </w:r>
      <w:r w:rsidR="00D84FE7" w:rsidRPr="0020460C">
        <w:rPr>
          <w:rFonts w:ascii="Times New Roman" w:hAnsi="Times New Roman"/>
          <w:b w:val="0"/>
          <w:bCs/>
          <w:sz w:val="28"/>
          <w:szCs w:val="28"/>
        </w:rPr>
        <w:t xml:space="preserve"> конференции граждан об избрании председателя территориального общественного самоуправления;</w:t>
      </w:r>
    </w:p>
    <w:p w14:paraId="69E1C801" w14:textId="162EB62E" w:rsidR="00420838" w:rsidRPr="0020460C" w:rsidRDefault="00420838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для старосты сельского населенного пункта – копия решения Думы Пермского муниципального округа о назначении старосты сельского населенного пункта.»;</w:t>
      </w:r>
    </w:p>
    <w:p w14:paraId="190FAED9" w14:textId="743EECFD" w:rsidR="00AC1F01" w:rsidRPr="0020460C" w:rsidRDefault="00AC1F01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2.4.4. </w:t>
      </w:r>
      <w:r w:rsidR="0049558B" w:rsidRPr="0020460C">
        <w:rPr>
          <w:rFonts w:ascii="Times New Roman" w:hAnsi="Times New Roman"/>
          <w:b w:val="0"/>
          <w:bCs/>
          <w:sz w:val="28"/>
          <w:szCs w:val="28"/>
        </w:rPr>
        <w:t>в пункт</w:t>
      </w:r>
      <w:r w:rsidR="004439D5" w:rsidRPr="0020460C">
        <w:rPr>
          <w:rFonts w:ascii="Times New Roman" w:hAnsi="Times New Roman"/>
          <w:b w:val="0"/>
          <w:bCs/>
          <w:sz w:val="28"/>
          <w:szCs w:val="28"/>
        </w:rPr>
        <w:t>е 4.3</w:t>
      </w:r>
      <w:r w:rsidR="0049558B" w:rsidRPr="0020460C">
        <w:rPr>
          <w:rFonts w:ascii="Times New Roman" w:hAnsi="Times New Roman"/>
          <w:b w:val="0"/>
          <w:bCs/>
          <w:sz w:val="28"/>
          <w:szCs w:val="28"/>
        </w:rPr>
        <w:t xml:space="preserve"> слова</w:t>
      </w:r>
      <w:r w:rsidR="00122E99" w:rsidRPr="0020460C">
        <w:rPr>
          <w:rFonts w:ascii="Times New Roman" w:hAnsi="Times New Roman"/>
          <w:b w:val="0"/>
          <w:bCs/>
          <w:sz w:val="28"/>
          <w:szCs w:val="28"/>
        </w:rPr>
        <w:t xml:space="preserve"> «</w:t>
      </w:r>
      <w:r w:rsidR="00122E9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в соответствии с пунктами 2.5, 4.2 настоящего Положения, подтверждающих поддержку инициативного проекта жителями Пермского муниципального округа или его части» заменить словами «в соответствии с пунктом 4.2 настоящего раздела»</w:t>
      </w:r>
      <w:r w:rsidR="00B72BBE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, слова «в течение трех дней с момента» заменить словами </w:t>
      </w:r>
      <w:r w:rsidR="003A093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«в день»</w:t>
      </w:r>
      <w:r w:rsidR="00122E99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;</w:t>
      </w:r>
    </w:p>
    <w:p w14:paraId="5A4ED82B" w14:textId="165F6F15" w:rsidR="004439D5" w:rsidRPr="0020460C" w:rsidRDefault="004439D5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2.4.</w:t>
      </w:r>
      <w:r w:rsidR="00657F4E" w:rsidRPr="0020460C">
        <w:rPr>
          <w:rFonts w:ascii="Times New Roman" w:hAnsi="Times New Roman"/>
          <w:b w:val="0"/>
          <w:bCs/>
          <w:sz w:val="28"/>
          <w:szCs w:val="28"/>
        </w:rPr>
        <w:t>5</w:t>
      </w:r>
      <w:r w:rsidRPr="0020460C">
        <w:rPr>
          <w:rFonts w:ascii="Times New Roman" w:hAnsi="Times New Roman"/>
          <w:b w:val="0"/>
          <w:bCs/>
          <w:sz w:val="28"/>
          <w:szCs w:val="28"/>
        </w:rPr>
        <w:t>. в пункте 4.4 слова «в соответствии с пунктами 2.5, 4.2 настоящего Положения, подтверждающих поддержку инициативного проекта жителями Пермского муниципального округа или его части» заменить словами «в соответствии с пунктом 4.2 настоящего раздела»;</w:t>
      </w:r>
    </w:p>
    <w:p w14:paraId="0252F057" w14:textId="20A72C06" w:rsidR="003F2AE9" w:rsidRPr="0020460C" w:rsidRDefault="000F2A3D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2.4.</w:t>
      </w:r>
      <w:r w:rsidR="009139A4" w:rsidRPr="0020460C">
        <w:rPr>
          <w:rFonts w:ascii="Times New Roman" w:hAnsi="Times New Roman"/>
          <w:b w:val="0"/>
          <w:bCs/>
          <w:sz w:val="28"/>
          <w:szCs w:val="28"/>
        </w:rPr>
        <w:t>6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в подпункте 4 пункта 4.7 слово «шестнадцатилетнего» заменить словом «восемнадцатилетнего»;</w:t>
      </w:r>
    </w:p>
    <w:p w14:paraId="42DADA46" w14:textId="44B3C5C1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4.</w:t>
      </w:r>
      <w:r w:rsidR="009139A4" w:rsidRPr="0020460C">
        <w:rPr>
          <w:rFonts w:ascii="Times New Roman" w:hAnsi="Times New Roman"/>
          <w:b w:val="0"/>
          <w:bCs/>
          <w:sz w:val="28"/>
          <w:szCs w:val="28"/>
        </w:rPr>
        <w:t>7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в абзаце первом пункта 4.8 слово «шестнадцатилетнего» заменить словом «восемнадцатилетнего»;</w:t>
      </w:r>
    </w:p>
    <w:p w14:paraId="60F490C3" w14:textId="013E035D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4.</w:t>
      </w:r>
      <w:r w:rsidR="009139A4" w:rsidRPr="0020460C">
        <w:rPr>
          <w:rFonts w:ascii="Times New Roman" w:hAnsi="Times New Roman"/>
          <w:b w:val="0"/>
          <w:bCs/>
          <w:sz w:val="28"/>
          <w:szCs w:val="28"/>
        </w:rPr>
        <w:t>8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подпункт 3 пункта 4.11 изложить в следующей редакции:</w:t>
      </w:r>
    </w:p>
    <w:p w14:paraId="216277D0" w14:textId="77777777" w:rsidR="003F2AE9" w:rsidRPr="0020460C" w:rsidRDefault="003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«3) невозможность реализации инициативного проекта ввиду отсутствия у органов местного самоуправления Пермского муниципального округа необходимых полномочий и прав </w:t>
      </w:r>
      <w:r w:rsidRPr="0020460C">
        <w:rPr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на осуществление полномочий, не отнесенных к полномочиям органов местного самоуправления</w:t>
      </w: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Пермского муниципального округа;»;</w:t>
      </w:r>
    </w:p>
    <w:p w14:paraId="599B1A69" w14:textId="0D62CDE1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5. в разделе </w:t>
      </w:r>
      <w:r w:rsidR="003F2AE9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V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2E5122A9" w14:textId="43CBBA28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5.1. пункт 5.1 дополнить абзацем третьим следующего содержания:</w:t>
      </w:r>
    </w:p>
    <w:p w14:paraId="79AB722D" w14:textId="29C8B959" w:rsidR="003F2AE9" w:rsidRPr="0020460C" w:rsidRDefault="003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«Члены конкурсной комиссии не могут принимать участие в выдвижении и представлении инициативных проектов.»;</w:t>
      </w:r>
    </w:p>
    <w:p w14:paraId="147B5165" w14:textId="1A242374" w:rsidR="00EB7372" w:rsidRPr="0020460C" w:rsidRDefault="00EB7372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2.5.2.</w:t>
      </w:r>
      <w:r w:rsidR="00362F81" w:rsidRPr="0020460C">
        <w:rPr>
          <w:rFonts w:ascii="Times New Roman" w:hAnsi="Times New Roman"/>
          <w:b w:val="0"/>
          <w:bCs/>
          <w:sz w:val="28"/>
          <w:szCs w:val="28"/>
        </w:rPr>
        <w:t xml:space="preserve"> в пункте 5.2 слова «оценкой критериев» заменить словами «критериями оценки»;</w:t>
      </w:r>
    </w:p>
    <w:p w14:paraId="7770EC28" w14:textId="3E609CDB" w:rsidR="002F4EC5" w:rsidRPr="0020460C" w:rsidRDefault="002F4EC5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2.5.3. </w:t>
      </w:r>
      <w:r w:rsidR="0071109B" w:rsidRPr="0020460C">
        <w:rPr>
          <w:rFonts w:ascii="Times New Roman" w:hAnsi="Times New Roman"/>
          <w:b w:val="0"/>
          <w:bCs/>
          <w:sz w:val="28"/>
          <w:szCs w:val="28"/>
        </w:rPr>
        <w:t>в пункте 5.8 слов</w:t>
      </w:r>
      <w:r w:rsidR="00484863" w:rsidRPr="0020460C">
        <w:rPr>
          <w:rFonts w:ascii="Times New Roman" w:hAnsi="Times New Roman"/>
          <w:b w:val="0"/>
          <w:bCs/>
          <w:sz w:val="28"/>
          <w:szCs w:val="28"/>
        </w:rPr>
        <w:t xml:space="preserve">а </w:t>
      </w:r>
      <w:r w:rsidR="0071109B" w:rsidRPr="0020460C">
        <w:rPr>
          <w:rFonts w:ascii="Times New Roman" w:hAnsi="Times New Roman"/>
          <w:b w:val="0"/>
          <w:bCs/>
          <w:sz w:val="28"/>
          <w:szCs w:val="28"/>
        </w:rPr>
        <w:t>«</w:t>
      </w:r>
      <w:r w:rsidR="00484863" w:rsidRPr="0020460C">
        <w:rPr>
          <w:rFonts w:ascii="Times New Roman" w:hAnsi="Times New Roman"/>
          <w:b w:val="0"/>
          <w:bCs/>
          <w:sz w:val="28"/>
          <w:szCs w:val="28"/>
        </w:rPr>
        <w:t xml:space="preserve">оценки </w:t>
      </w:r>
      <w:r w:rsidR="0071109B" w:rsidRPr="0020460C">
        <w:rPr>
          <w:rFonts w:ascii="Times New Roman" w:hAnsi="Times New Roman"/>
          <w:b w:val="0"/>
          <w:bCs/>
          <w:sz w:val="28"/>
          <w:szCs w:val="28"/>
        </w:rPr>
        <w:t xml:space="preserve">критериев» </w:t>
      </w:r>
      <w:r w:rsidR="00484863" w:rsidRPr="0020460C">
        <w:rPr>
          <w:rFonts w:ascii="Times New Roman" w:hAnsi="Times New Roman"/>
          <w:b w:val="0"/>
          <w:bCs/>
          <w:sz w:val="28"/>
          <w:szCs w:val="28"/>
        </w:rPr>
        <w:t>заменить словами «критериев оценки»</w:t>
      </w:r>
      <w:r w:rsidR="0071109B" w:rsidRPr="0020460C">
        <w:rPr>
          <w:rFonts w:ascii="Times New Roman" w:hAnsi="Times New Roman"/>
          <w:b w:val="0"/>
          <w:bCs/>
          <w:sz w:val="28"/>
          <w:szCs w:val="28"/>
        </w:rPr>
        <w:t>;</w:t>
      </w:r>
    </w:p>
    <w:p w14:paraId="41481ECF" w14:textId="316FF79D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5.</w:t>
      </w:r>
      <w:r w:rsidR="00D257C3" w:rsidRPr="0020460C">
        <w:rPr>
          <w:rFonts w:ascii="Times New Roman" w:hAnsi="Times New Roman"/>
          <w:b w:val="0"/>
          <w:bCs/>
          <w:sz w:val="28"/>
          <w:szCs w:val="28"/>
        </w:rPr>
        <w:t>4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 в подпункте 1 пункта 5.22 слова «опубликовывает (обнародует)</w:t>
      </w:r>
      <w:r w:rsidR="00F81EB6" w:rsidRPr="0020460C">
        <w:rPr>
          <w:rFonts w:ascii="Times New Roman" w:hAnsi="Times New Roman"/>
          <w:b w:val="0"/>
          <w:bCs/>
          <w:sz w:val="28"/>
          <w:szCs w:val="28"/>
        </w:rPr>
        <w:t xml:space="preserve"> и размещает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» заменить слов</w:t>
      </w:r>
      <w:r w:rsidR="00F81EB6" w:rsidRPr="0020460C">
        <w:rPr>
          <w:rFonts w:ascii="Times New Roman" w:hAnsi="Times New Roman"/>
          <w:b w:val="0"/>
          <w:bCs/>
          <w:sz w:val="28"/>
          <w:szCs w:val="28"/>
        </w:rPr>
        <w:t>ами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«обнародует</w:t>
      </w:r>
      <w:r w:rsidR="00F81EB6" w:rsidRPr="0020460C">
        <w:rPr>
          <w:rFonts w:ascii="Times New Roman" w:hAnsi="Times New Roman"/>
          <w:b w:val="0"/>
          <w:bCs/>
          <w:sz w:val="28"/>
          <w:szCs w:val="28"/>
        </w:rPr>
        <w:t>, в том числе посредством размещения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06D2CBC9" w14:textId="06AA9998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 w:cs="Times New Roman"/>
          <w:b w:val="0"/>
          <w:bCs/>
          <w:sz w:val="28"/>
          <w:szCs w:val="28"/>
        </w:rPr>
        <w:t>6. в абзаце втором пункта 6.2 раздел</w:t>
      </w:r>
      <w:r w:rsidR="0052723F" w:rsidRPr="0020460C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VI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слова «с даты опубликования (обнародования)</w:t>
      </w:r>
      <w:r w:rsidR="0040242E" w:rsidRPr="0020460C">
        <w:rPr>
          <w:rFonts w:ascii="Times New Roman" w:hAnsi="Times New Roman"/>
          <w:b w:val="0"/>
          <w:bCs/>
          <w:sz w:val="28"/>
          <w:szCs w:val="28"/>
        </w:rPr>
        <w:t xml:space="preserve"> и размещения на официальном сайте Пермского муниципального округа в информационно-телекоммуникационной сети «Интернет» информации о результате рассмотрения инициативного проекта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» заменить слов</w:t>
      </w:r>
      <w:r w:rsidR="00867315" w:rsidRPr="0020460C">
        <w:rPr>
          <w:rFonts w:ascii="Times New Roman" w:hAnsi="Times New Roman"/>
          <w:b w:val="0"/>
          <w:bCs/>
          <w:sz w:val="28"/>
          <w:szCs w:val="28"/>
        </w:rPr>
        <w:t>ами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«с даты обнародования</w:t>
      </w:r>
      <w:r w:rsidR="0040242E" w:rsidRPr="0020460C">
        <w:rPr>
          <w:rFonts w:ascii="Times New Roman" w:hAnsi="Times New Roman"/>
          <w:b w:val="0"/>
          <w:bCs/>
          <w:sz w:val="28"/>
          <w:szCs w:val="28"/>
        </w:rPr>
        <w:t xml:space="preserve"> информации, предусмотренной подпунктом 1 пункта 5.22 настоящего Положения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»;</w:t>
      </w:r>
    </w:p>
    <w:p w14:paraId="5FE096AA" w14:textId="6166B671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 w:cs="Times New Roman"/>
          <w:b w:val="0"/>
          <w:bCs/>
          <w:sz w:val="28"/>
          <w:szCs w:val="28"/>
        </w:rPr>
        <w:t>7. в разделе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VII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: </w:t>
      </w:r>
    </w:p>
    <w:p w14:paraId="4600DDE3" w14:textId="1B997E80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7.1. пункт 7.4. </w:t>
      </w:r>
      <w:r w:rsidR="00C5314B" w:rsidRPr="0020460C">
        <w:rPr>
          <w:rFonts w:ascii="Times New Roman" w:hAnsi="Times New Roman"/>
          <w:b w:val="0"/>
          <w:bCs/>
          <w:sz w:val="28"/>
          <w:szCs w:val="28"/>
        </w:rPr>
        <w:t>изложить в следующей редакции:</w:t>
      </w:r>
    </w:p>
    <w:p w14:paraId="6A79E912" w14:textId="0CEFC4BC" w:rsidR="003F2AE9" w:rsidRPr="0020460C" w:rsidRDefault="003F2AE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«7.</w:t>
      </w:r>
      <w:r w:rsidR="00C5314B" w:rsidRPr="0020460C">
        <w:rPr>
          <w:rFonts w:ascii="Times New Roman" w:hAnsi="Times New Roman"/>
          <w:b w:val="0"/>
          <w:bCs/>
          <w:sz w:val="28"/>
          <w:szCs w:val="28"/>
        </w:rPr>
        <w:t>4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E630F4" w:rsidRPr="0020460C">
        <w:rPr>
          <w:rFonts w:ascii="Times New Roman" w:hAnsi="Times New Roman"/>
          <w:b w:val="0"/>
          <w:bCs/>
          <w:sz w:val="28"/>
          <w:szCs w:val="28"/>
        </w:rPr>
        <w:t>Инициаторы проекта, другие граждане, проживающие на территории Пермского муниципального округа,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  <w:r w:rsidRPr="0020460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»;</w:t>
      </w:r>
    </w:p>
    <w:p w14:paraId="61EF3CD7" w14:textId="3EE8E14F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52723F" w:rsidRPr="0020460C">
        <w:rPr>
          <w:rFonts w:ascii="Times New Roman" w:hAnsi="Times New Roman"/>
          <w:b w:val="0"/>
          <w:bCs/>
          <w:sz w:val="28"/>
          <w:szCs w:val="28"/>
        </w:rPr>
        <w:t>7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.</w:t>
      </w:r>
      <w:r w:rsidR="008F2C47" w:rsidRPr="0020460C">
        <w:rPr>
          <w:rFonts w:ascii="Times New Roman" w:hAnsi="Times New Roman"/>
          <w:b w:val="0"/>
          <w:bCs/>
          <w:sz w:val="28"/>
          <w:szCs w:val="28"/>
        </w:rPr>
        <w:t>2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="003F2AE9"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пункт 7.7 </w:t>
      </w:r>
      <w:r w:rsidR="00133C19" w:rsidRPr="0020460C">
        <w:rPr>
          <w:rFonts w:ascii="Times New Roman" w:hAnsi="Times New Roman"/>
          <w:b w:val="0"/>
          <w:bCs/>
          <w:sz w:val="28"/>
          <w:szCs w:val="28"/>
        </w:rPr>
        <w:t>признать утратившим силу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;</w:t>
      </w:r>
    </w:p>
    <w:p w14:paraId="64D60D80" w14:textId="3E9B3BE5" w:rsidR="00F30D8F" w:rsidRPr="0020460C" w:rsidRDefault="00F30D8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2.7.</w:t>
      </w:r>
      <w:r w:rsidR="008F2C47" w:rsidRPr="0020460C">
        <w:rPr>
          <w:rFonts w:ascii="Times New Roman" w:hAnsi="Times New Roman"/>
          <w:b w:val="0"/>
          <w:bCs/>
          <w:sz w:val="28"/>
          <w:szCs w:val="28"/>
        </w:rPr>
        <w:t>3</w:t>
      </w:r>
      <w:r w:rsidRPr="0020460C">
        <w:rPr>
          <w:rFonts w:ascii="Times New Roman" w:hAnsi="Times New Roman"/>
          <w:b w:val="0"/>
          <w:bCs/>
          <w:sz w:val="28"/>
          <w:szCs w:val="28"/>
        </w:rPr>
        <w:t>. в</w:t>
      </w:r>
      <w:r w:rsidR="007B4DF1" w:rsidRPr="0020460C">
        <w:rPr>
          <w:rFonts w:ascii="Times New Roman" w:hAnsi="Times New Roman"/>
          <w:b w:val="0"/>
          <w:bCs/>
          <w:sz w:val="28"/>
          <w:szCs w:val="28"/>
        </w:rPr>
        <w:t xml:space="preserve"> абзаце первом пункта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7.8 слово «июня» заменить словом «апреля»;</w:t>
      </w:r>
    </w:p>
    <w:p w14:paraId="31FDF420" w14:textId="248828E0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8. 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в</w:t>
      </w:r>
      <w:r w:rsidR="003F2AE9"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разделе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3F2AE9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VIII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768B384D" w14:textId="686C175F" w:rsidR="003F2AE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3F2AE9" w:rsidRPr="0020460C">
        <w:rPr>
          <w:rFonts w:ascii="Times New Roman" w:hAnsi="Times New Roman"/>
          <w:b w:val="0"/>
          <w:bCs/>
          <w:sz w:val="28"/>
          <w:szCs w:val="28"/>
        </w:rPr>
        <w:t>8.1. пункт 8.1 изложить в следующей редакции:</w:t>
      </w:r>
    </w:p>
    <w:p w14:paraId="55FBE984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«8.1.</w:t>
      </w:r>
      <w:r w:rsidRPr="0020460C">
        <w:rPr>
          <w:bCs/>
          <w:szCs w:val="28"/>
        </w:rPr>
        <w:t xml:space="preserve"> </w:t>
      </w:r>
      <w:r w:rsidRPr="0020460C">
        <w:rPr>
          <w:szCs w:val="28"/>
        </w:rPr>
        <w:t xml:space="preserve">Главные распорядители бюджетных средств Пермского муниципального округа по курируемым направлениям деятельности, ответственные за реализацию инициативных проектов, представляют в администрацию округа: </w:t>
      </w:r>
    </w:p>
    <w:p w14:paraId="3C3A5D6C" w14:textId="77777777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1) информацию о ходе реализации инициативного проекта, согласно приложению 7 к настоящему Положению – в течение </w:t>
      </w:r>
      <w:r w:rsidRPr="0020460C">
        <w:t>10 календарных дней после дня заключения муниципального контракта по результатам конкурсных процедур</w:t>
      </w:r>
      <w:r w:rsidRPr="0020460C">
        <w:rPr>
          <w:szCs w:val="28"/>
        </w:rPr>
        <w:t xml:space="preserve">; </w:t>
      </w:r>
    </w:p>
    <w:p w14:paraId="261EC45D" w14:textId="373576EA" w:rsidR="003F2AE9" w:rsidRPr="0020460C" w:rsidRDefault="003F2AE9" w:rsidP="00952643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>2) отчет об итогах реализации инициативного проекта, согласно приложению 6 к настоящему Положению, в том числе фотоматериалы</w:t>
      </w:r>
      <w:r w:rsidR="00F66789" w:rsidRPr="0020460C">
        <w:rPr>
          <w:szCs w:val="28"/>
        </w:rPr>
        <w:t>,</w:t>
      </w:r>
      <w:r w:rsidRPr="0020460C">
        <w:rPr>
          <w:szCs w:val="28"/>
        </w:rPr>
        <w:t xml:space="preserve"> - в течение 10 календарных дней после дня завершения реализации инициативного проекта.»;</w:t>
      </w:r>
    </w:p>
    <w:p w14:paraId="1FBED0A7" w14:textId="4CD8B098" w:rsidR="002572C9" w:rsidRPr="0020460C" w:rsidRDefault="004919DF" w:rsidP="00952643">
      <w:pPr>
        <w:spacing w:line="360" w:lineRule="exact"/>
        <w:ind w:firstLine="709"/>
        <w:jc w:val="both"/>
        <w:rPr>
          <w:sz w:val="24"/>
          <w:szCs w:val="24"/>
        </w:rPr>
      </w:pPr>
      <w:r w:rsidRPr="0020460C">
        <w:rPr>
          <w:szCs w:val="28"/>
        </w:rPr>
        <w:t>2.</w:t>
      </w:r>
      <w:r w:rsidR="003F2AE9" w:rsidRPr="0020460C">
        <w:rPr>
          <w:szCs w:val="28"/>
        </w:rPr>
        <w:t xml:space="preserve">8.2. </w:t>
      </w:r>
      <w:r w:rsidR="002572C9" w:rsidRPr="0020460C">
        <w:rPr>
          <w:bCs/>
          <w:szCs w:val="28"/>
        </w:rPr>
        <w:t>в подпункте 1 пункта 8.2 слова «</w:t>
      </w:r>
      <w:r w:rsidR="002572C9" w:rsidRPr="0020460C">
        <w:rPr>
          <w:szCs w:val="28"/>
        </w:rPr>
        <w:t xml:space="preserve">копия(-и) протокола(-ов) собрания или конференции граждан» заменить словами «копия(-и) протокола(-ов) </w:t>
      </w:r>
      <w:r w:rsidR="003458AA" w:rsidRPr="0020460C">
        <w:rPr>
          <w:szCs w:val="28"/>
        </w:rPr>
        <w:t xml:space="preserve">схода или </w:t>
      </w:r>
      <w:r w:rsidR="002572C9" w:rsidRPr="0020460C">
        <w:rPr>
          <w:szCs w:val="28"/>
        </w:rPr>
        <w:t>собрания</w:t>
      </w:r>
      <w:r w:rsidR="003458AA" w:rsidRPr="0020460C">
        <w:rPr>
          <w:szCs w:val="28"/>
        </w:rPr>
        <w:t xml:space="preserve"> граждан</w:t>
      </w:r>
      <w:r w:rsidR="002572C9" w:rsidRPr="0020460C">
        <w:rPr>
          <w:szCs w:val="28"/>
        </w:rPr>
        <w:t xml:space="preserve">, </w:t>
      </w:r>
      <w:r w:rsidR="003458AA" w:rsidRPr="0020460C">
        <w:rPr>
          <w:szCs w:val="28"/>
        </w:rPr>
        <w:t>в том числе собрания</w:t>
      </w:r>
      <w:r w:rsidR="00442EC7" w:rsidRPr="0020460C">
        <w:rPr>
          <w:szCs w:val="28"/>
        </w:rPr>
        <w:t xml:space="preserve"> или</w:t>
      </w:r>
      <w:r w:rsidR="003458AA" w:rsidRPr="0020460C">
        <w:rPr>
          <w:szCs w:val="28"/>
        </w:rPr>
        <w:t xml:space="preserve"> конференции граждан по вопросам осуществления территориального общественного самоуправления</w:t>
      </w:r>
      <w:r w:rsidR="002572C9" w:rsidRPr="0020460C">
        <w:rPr>
          <w:szCs w:val="28"/>
        </w:rPr>
        <w:t>»;</w:t>
      </w:r>
    </w:p>
    <w:p w14:paraId="76575D8C" w14:textId="51A57464" w:rsidR="002572C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>2.</w:t>
      </w:r>
      <w:r w:rsidR="002572C9" w:rsidRPr="0020460C">
        <w:rPr>
          <w:rFonts w:ascii="Times New Roman" w:hAnsi="Times New Roman"/>
          <w:b w:val="0"/>
          <w:bCs/>
          <w:sz w:val="28"/>
          <w:szCs w:val="28"/>
        </w:rPr>
        <w:t>8.3. в подпункте 1 пункта 8.3 слова «</w:t>
      </w:r>
      <w:r w:rsidR="002572C9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копия(-и) протокола(-ов) собрания или конференции граждан» заменить словами «</w:t>
      </w:r>
      <w:r w:rsidR="00E116C2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копия(-и) протокола(-ов) схода или собрания граждан, в том числе собрания</w:t>
      </w:r>
      <w:r w:rsidR="00442EC7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или</w:t>
      </w:r>
      <w:r w:rsidR="00E116C2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конференции граждан по вопросам осуществления территориального общественного самоуправления</w:t>
      </w:r>
      <w:r w:rsidR="002572C9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»;</w:t>
      </w:r>
    </w:p>
    <w:p w14:paraId="10ACBD9F" w14:textId="5DEA38DC" w:rsidR="002572C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2572C9" w:rsidRPr="0020460C">
        <w:rPr>
          <w:rFonts w:ascii="Times New Roman" w:hAnsi="Times New Roman" w:cs="Times New Roman"/>
          <w:b w:val="0"/>
          <w:bCs/>
          <w:sz w:val="28"/>
          <w:szCs w:val="28"/>
        </w:rPr>
        <w:t>8.4. дополнить пунктом 8.4:</w:t>
      </w:r>
    </w:p>
    <w:p w14:paraId="4DF336AE" w14:textId="46193E9F" w:rsidR="002572C9" w:rsidRPr="0020460C" w:rsidRDefault="002572C9" w:rsidP="00952643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0460C">
        <w:rPr>
          <w:rFonts w:ascii="Times New Roman" w:hAnsi="Times New Roman"/>
          <w:sz w:val="28"/>
          <w:szCs w:val="28"/>
        </w:rPr>
        <w:t>«8.4.</w:t>
      </w:r>
      <w:r w:rsidRPr="0020460C">
        <w:rPr>
          <w:rFonts w:ascii="Times New Roman" w:hAnsi="Times New Roman"/>
          <w:color w:val="000000"/>
          <w:sz w:val="28"/>
          <w:szCs w:val="28"/>
        </w:rPr>
        <w:t xml:space="preserve"> Информация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Пермского муниципального округа в информационно-телекоммуникационной сети «Интернет»</w:t>
      </w:r>
      <w:r w:rsidR="00080A79" w:rsidRPr="0020460C">
        <w:rPr>
          <w:rFonts w:ascii="Times New Roman" w:hAnsi="Times New Roman"/>
          <w:color w:val="000000"/>
          <w:sz w:val="28"/>
          <w:szCs w:val="28"/>
        </w:rPr>
        <w:t>,</w:t>
      </w:r>
      <w:r w:rsidRPr="002046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0460C">
        <w:rPr>
          <w:rFonts w:ascii="Times New Roman" w:hAnsi="Times New Roman"/>
          <w:sz w:val="28"/>
          <w:szCs w:val="28"/>
        </w:rPr>
        <w:t>в течение 30 календарных дней после дня заключения муниципального контракта по результатам конкурсных процедур</w:t>
      </w:r>
      <w:r w:rsidRPr="0020460C">
        <w:rPr>
          <w:rFonts w:ascii="Times New Roman" w:hAnsi="Times New Roman"/>
          <w:color w:val="000000"/>
          <w:sz w:val="28"/>
          <w:szCs w:val="28"/>
        </w:rPr>
        <w:t>.»;</w:t>
      </w:r>
    </w:p>
    <w:p w14:paraId="4E8D085D" w14:textId="3A96D28B" w:rsidR="002572C9" w:rsidRPr="0020460C" w:rsidRDefault="004919DF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2572C9" w:rsidRPr="0020460C">
        <w:rPr>
          <w:rFonts w:ascii="Times New Roman" w:hAnsi="Times New Roman" w:cs="Times New Roman"/>
          <w:b w:val="0"/>
          <w:bCs/>
          <w:sz w:val="28"/>
          <w:szCs w:val="28"/>
        </w:rPr>
        <w:t>8.5. пункт 8.5 изложить в следующей редакции:</w:t>
      </w:r>
    </w:p>
    <w:p w14:paraId="1386C63C" w14:textId="5F88A79C" w:rsidR="002572C9" w:rsidRPr="0020460C" w:rsidRDefault="002572C9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«8.5. Отчет об итогах реализации инициативного проекта подлежит обнародованию</w:t>
      </w:r>
      <w:r w:rsidR="00735465" w:rsidRPr="0020460C">
        <w:rPr>
          <w:rFonts w:ascii="Times New Roman" w:hAnsi="Times New Roman" w:cs="Times New Roman"/>
          <w:b w:val="0"/>
          <w:bCs/>
          <w:sz w:val="28"/>
          <w:szCs w:val="28"/>
        </w:rPr>
        <w:t>, в том числе посредством размещения</w:t>
      </w: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сайте Пермского муниципального округа в информационно-телекоммуникационной сети «Интернет»</w:t>
      </w:r>
      <w:r w:rsidR="00080A79" w:rsidRPr="0020460C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 xml:space="preserve">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пункта.».</w:t>
      </w:r>
    </w:p>
    <w:p w14:paraId="6056F9CE" w14:textId="77777777" w:rsidR="00BB6DBC" w:rsidRPr="0020460C" w:rsidRDefault="007609A4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 w:cs="Times New Roman"/>
          <w:b w:val="0"/>
          <w:bCs/>
          <w:sz w:val="28"/>
          <w:szCs w:val="28"/>
        </w:rPr>
        <w:t>2.9.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B6DBC" w:rsidRPr="0020460C">
        <w:rPr>
          <w:rFonts w:ascii="Times New Roman" w:hAnsi="Times New Roman"/>
          <w:b w:val="0"/>
          <w:bCs/>
          <w:sz w:val="28"/>
          <w:szCs w:val="28"/>
        </w:rPr>
        <w:t>в разделе Х</w:t>
      </w:r>
      <w:r w:rsidR="00BB6DBC" w:rsidRPr="0020460C">
        <w:rPr>
          <w:rFonts w:ascii="Times New Roman" w:hAnsi="Times New Roman"/>
          <w:b w:val="0"/>
          <w:bCs/>
          <w:sz w:val="28"/>
          <w:szCs w:val="28"/>
          <w:lang w:val="en-US"/>
        </w:rPr>
        <w:t>I</w:t>
      </w:r>
      <w:r w:rsidR="00BB6DBC" w:rsidRPr="0020460C">
        <w:rPr>
          <w:rFonts w:ascii="Times New Roman" w:hAnsi="Times New Roman"/>
          <w:b w:val="0"/>
          <w:bCs/>
          <w:sz w:val="28"/>
          <w:szCs w:val="28"/>
        </w:rPr>
        <w:t>:</w:t>
      </w:r>
    </w:p>
    <w:p w14:paraId="392298DF" w14:textId="0AB98247" w:rsidR="007609A4" w:rsidRPr="0020460C" w:rsidRDefault="00BB6DBC" w:rsidP="0095264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2.9.1. </w:t>
      </w:r>
      <w:r w:rsidR="007609A4" w:rsidRPr="0020460C">
        <w:rPr>
          <w:rFonts w:ascii="Times New Roman" w:hAnsi="Times New Roman"/>
          <w:b w:val="0"/>
          <w:bCs/>
          <w:sz w:val="28"/>
          <w:szCs w:val="28"/>
        </w:rPr>
        <w:t>наименование изложить в следующей редакции:</w:t>
      </w:r>
    </w:p>
    <w:p w14:paraId="29C078E4" w14:textId="000CA091" w:rsidR="007609A4" w:rsidRPr="0020460C" w:rsidRDefault="007609A4" w:rsidP="00952643">
      <w:pPr>
        <w:pStyle w:val="ConsPlusTitle"/>
        <w:spacing w:line="360" w:lineRule="exact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460C">
        <w:rPr>
          <w:rFonts w:ascii="Times New Roman" w:hAnsi="Times New Roman"/>
          <w:b w:val="0"/>
          <w:sz w:val="28"/>
          <w:szCs w:val="28"/>
        </w:rPr>
        <w:t>«</w:t>
      </w:r>
      <w:r w:rsidRPr="0020460C">
        <w:rPr>
          <w:rFonts w:ascii="Times New Roman" w:hAnsi="Times New Roman"/>
          <w:sz w:val="28"/>
          <w:szCs w:val="28"/>
          <w:lang w:val="en-US"/>
        </w:rPr>
        <w:t>I</w:t>
      </w:r>
      <w:r w:rsidRPr="0020460C">
        <w:rPr>
          <w:rFonts w:ascii="Times New Roman" w:hAnsi="Times New Roman"/>
          <w:sz w:val="28"/>
          <w:szCs w:val="28"/>
        </w:rPr>
        <w:t>Х.</w:t>
      </w:r>
      <w:r w:rsidRPr="0020460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20460C">
        <w:rPr>
          <w:rFonts w:ascii="Times New Roman" w:eastAsia="Times New Roman" w:hAnsi="Times New Roman" w:cs="Times New Roman"/>
          <w:bCs/>
          <w:sz w:val="28"/>
          <w:szCs w:val="28"/>
        </w:rPr>
        <w:t>Порядок расчета и возврата сумм инициативных платежей, подлежащих возврату лицам (в том числе организациям), осуществившим и</w:t>
      </w:r>
      <w:r w:rsidR="00BB6DBC" w:rsidRPr="0020460C">
        <w:rPr>
          <w:rFonts w:ascii="Times New Roman" w:eastAsia="Times New Roman" w:hAnsi="Times New Roman" w:cs="Times New Roman"/>
          <w:bCs/>
          <w:sz w:val="28"/>
          <w:szCs w:val="28"/>
        </w:rPr>
        <w:t>х перечисление в местный бюджет</w:t>
      </w:r>
      <w:r w:rsidR="00BB6DBC" w:rsidRPr="0020460C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»;</w:t>
      </w:r>
    </w:p>
    <w:p w14:paraId="551125DE" w14:textId="58F2639B" w:rsidR="006C5FDC" w:rsidRPr="0020460C" w:rsidRDefault="006C5FDC" w:rsidP="00952643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2.9.</w:t>
      </w:r>
      <w:r w:rsidR="00BB6DBC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2</w:t>
      </w:r>
      <w:r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. </w:t>
      </w:r>
      <w:r w:rsidR="00F32E5B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>в пункте 9.1 слово «Проекта» заменить словами «инициативног</w:t>
      </w:r>
      <w:r w:rsidR="00356B10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о </w:t>
      </w:r>
      <w:r w:rsidR="00F32E5B" w:rsidRPr="0020460C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проекта»; </w:t>
      </w:r>
    </w:p>
    <w:p w14:paraId="78527055" w14:textId="50A38B1D" w:rsidR="00E35293" w:rsidRPr="0020460C" w:rsidRDefault="00462560" w:rsidP="00952643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20460C">
        <w:rPr>
          <w:bCs/>
          <w:szCs w:val="28"/>
        </w:rPr>
        <w:t>2.10.</w:t>
      </w:r>
      <w:r w:rsidRPr="0020460C">
        <w:rPr>
          <w:szCs w:val="28"/>
        </w:rPr>
        <w:t xml:space="preserve"> </w:t>
      </w:r>
      <w:r w:rsidR="00E35293" w:rsidRPr="0020460C">
        <w:rPr>
          <w:color w:val="000000" w:themeColor="text1"/>
          <w:szCs w:val="28"/>
        </w:rPr>
        <w:t>в приложении 1:</w:t>
      </w:r>
    </w:p>
    <w:p w14:paraId="0833A07E" w14:textId="136DF08E" w:rsidR="00E35293" w:rsidRPr="0020460C" w:rsidRDefault="00E35293" w:rsidP="00952643">
      <w:pPr>
        <w:spacing w:line="360" w:lineRule="exact"/>
        <w:ind w:firstLine="709"/>
        <w:jc w:val="both"/>
        <w:rPr>
          <w:color w:val="000000" w:themeColor="text1"/>
          <w:szCs w:val="28"/>
        </w:rPr>
      </w:pPr>
      <w:r w:rsidRPr="0020460C">
        <w:rPr>
          <w:color w:val="000000" w:themeColor="text1"/>
          <w:szCs w:val="28"/>
        </w:rPr>
        <w:t>2.10.1. позицию</w:t>
      </w:r>
      <w:r w:rsidR="003E23DE" w:rsidRPr="0020460C">
        <w:rPr>
          <w:color w:val="000000" w:themeColor="text1"/>
          <w:szCs w:val="28"/>
        </w:rPr>
        <w:t xml:space="preserve"> 2.1</w:t>
      </w:r>
      <w:r w:rsidR="00952643" w:rsidRPr="0020460C">
        <w:rPr>
          <w:color w:val="000000" w:themeColor="text1"/>
          <w:szCs w:val="28"/>
        </w:rPr>
        <w:t>:</w:t>
      </w:r>
    </w:p>
    <w:p w14:paraId="2D1CC934" w14:textId="349D6BAD" w:rsidR="00E35293" w:rsidRPr="0020460C" w:rsidRDefault="00E35293" w:rsidP="00E35293">
      <w:pPr>
        <w:spacing w:line="360" w:lineRule="exact"/>
        <w:ind w:firstLine="708"/>
        <w:jc w:val="both"/>
        <w:rPr>
          <w:color w:val="000000" w:themeColor="text1"/>
          <w:szCs w:val="28"/>
        </w:rPr>
      </w:pPr>
    </w:p>
    <w:tbl>
      <w:tblPr>
        <w:tblW w:w="962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954"/>
        <w:gridCol w:w="1265"/>
      </w:tblGrid>
      <w:tr w:rsidR="00E35293" w:rsidRPr="0020460C" w14:paraId="1D66F64C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20CAC" w14:textId="77777777" w:rsidR="00E35293" w:rsidRPr="0020460C" w:rsidRDefault="00E35293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2.1 </w:t>
            </w:r>
          </w:p>
        </w:tc>
        <w:tc>
          <w:tcPr>
            <w:tcW w:w="7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D0BA6" w14:textId="13153DAA" w:rsidR="00E35293" w:rsidRPr="0020460C" w:rsidRDefault="00E35293" w:rsidP="00362915">
            <w:pPr>
              <w:spacing w:line="288" w:lineRule="atLeast"/>
              <w:ind w:left="285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инициативная группа жителей численностью не менее десяти граждан, достигших шестнадцатилетнего возраста и проживающих на территории Пермского муниципального округа Пермского края, с указанием количества человек, ФИО, даты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4A357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Количество человек ___ </w:t>
            </w:r>
          </w:p>
          <w:p w14:paraId="482B17BF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1. </w:t>
            </w:r>
          </w:p>
          <w:p w14:paraId="383ADDBE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2. </w:t>
            </w:r>
          </w:p>
          <w:p w14:paraId="45599651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3. </w:t>
            </w:r>
          </w:p>
          <w:p w14:paraId="18E88888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4. </w:t>
            </w:r>
          </w:p>
          <w:p w14:paraId="2BCA7A7C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5. </w:t>
            </w:r>
          </w:p>
          <w:p w14:paraId="11C9BFEA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6. </w:t>
            </w:r>
          </w:p>
          <w:p w14:paraId="03D437D2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7. </w:t>
            </w:r>
          </w:p>
          <w:p w14:paraId="7F6E3586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8. </w:t>
            </w:r>
          </w:p>
          <w:p w14:paraId="42084566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9. </w:t>
            </w:r>
          </w:p>
          <w:p w14:paraId="525B2D4D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10. </w:t>
            </w:r>
          </w:p>
          <w:p w14:paraId="0EE5B53F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... </w:t>
            </w:r>
          </w:p>
        </w:tc>
      </w:tr>
    </w:tbl>
    <w:p w14:paraId="16389E89" w14:textId="77777777" w:rsidR="00E35293" w:rsidRPr="0020460C" w:rsidRDefault="00E35293" w:rsidP="004B26B2">
      <w:pPr>
        <w:spacing w:line="360" w:lineRule="exact"/>
        <w:ind w:firstLine="709"/>
        <w:jc w:val="both"/>
        <w:rPr>
          <w:color w:val="000000" w:themeColor="text1"/>
          <w:szCs w:val="28"/>
        </w:rPr>
      </w:pPr>
    </w:p>
    <w:p w14:paraId="7F8D198D" w14:textId="77777777" w:rsidR="00E35293" w:rsidRPr="0020460C" w:rsidRDefault="005B2517" w:rsidP="004B26B2">
      <w:pPr>
        <w:spacing w:line="360" w:lineRule="exact"/>
        <w:ind w:firstLine="709"/>
        <w:jc w:val="both"/>
        <w:rPr>
          <w:sz w:val="24"/>
          <w:szCs w:val="24"/>
        </w:rPr>
      </w:pPr>
      <w:r w:rsidRPr="0020460C">
        <w:rPr>
          <w:szCs w:val="28"/>
        </w:rPr>
        <w:t>изложить в следующей редакции:</w:t>
      </w:r>
      <w:r w:rsidRPr="0020460C">
        <w:rPr>
          <w:sz w:val="24"/>
          <w:szCs w:val="24"/>
        </w:rPr>
        <w:t xml:space="preserve">  </w:t>
      </w:r>
    </w:p>
    <w:p w14:paraId="595C9D74" w14:textId="0724E508" w:rsidR="005B2517" w:rsidRPr="0020460C" w:rsidRDefault="005B2517" w:rsidP="004B26B2">
      <w:pPr>
        <w:spacing w:line="360" w:lineRule="exact"/>
        <w:ind w:firstLine="709"/>
        <w:jc w:val="both"/>
        <w:rPr>
          <w:szCs w:val="28"/>
        </w:rPr>
      </w:pPr>
    </w:p>
    <w:tbl>
      <w:tblPr>
        <w:tblW w:w="961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7954"/>
        <w:gridCol w:w="1261"/>
      </w:tblGrid>
      <w:tr w:rsidR="00E35293" w:rsidRPr="0020460C" w14:paraId="4A0A904C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A3F7D" w14:textId="77777777" w:rsidR="00E35293" w:rsidRPr="0020460C" w:rsidRDefault="00E35293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2.1 </w:t>
            </w:r>
          </w:p>
        </w:tc>
        <w:tc>
          <w:tcPr>
            <w:tcW w:w="7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295A0" w14:textId="77777777" w:rsidR="00E35293" w:rsidRPr="0020460C" w:rsidRDefault="00E35293" w:rsidP="00362915">
            <w:pPr>
              <w:spacing w:line="288" w:lineRule="atLeast"/>
              <w:ind w:left="285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инициативная группа жителей численностью не менее десяти граждан, достигших восемнадцатилетнего возраста и проживающих на территории Пермского муниципального округа Пермского края, с указанием количества человек, ФИО, даты рождения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2CE3A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Количество человек ___ </w:t>
            </w:r>
          </w:p>
          <w:p w14:paraId="471E5C44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1. </w:t>
            </w:r>
          </w:p>
          <w:p w14:paraId="72C66FCC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2. </w:t>
            </w:r>
          </w:p>
          <w:p w14:paraId="41BBCFCF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3. </w:t>
            </w:r>
          </w:p>
          <w:p w14:paraId="5D2004D9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4. </w:t>
            </w:r>
          </w:p>
          <w:p w14:paraId="3066F211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5. </w:t>
            </w:r>
          </w:p>
          <w:p w14:paraId="78614BF7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6. </w:t>
            </w:r>
          </w:p>
          <w:p w14:paraId="47AC421C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7. </w:t>
            </w:r>
          </w:p>
          <w:p w14:paraId="3670FDEB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8. </w:t>
            </w:r>
          </w:p>
          <w:p w14:paraId="27CA00BB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9. </w:t>
            </w:r>
          </w:p>
          <w:p w14:paraId="0B8AD00B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10. </w:t>
            </w:r>
          </w:p>
          <w:p w14:paraId="675BDBC2" w14:textId="77777777" w:rsidR="00E35293" w:rsidRPr="0020460C" w:rsidRDefault="00E35293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... </w:t>
            </w:r>
          </w:p>
        </w:tc>
      </w:tr>
    </w:tbl>
    <w:p w14:paraId="707B3C02" w14:textId="5B1AEDE8" w:rsidR="005B2517" w:rsidRPr="0020460C" w:rsidRDefault="005B2517" w:rsidP="004B26B2">
      <w:pPr>
        <w:pStyle w:val="ConsPlusTitle"/>
        <w:spacing w:line="360" w:lineRule="exact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14:paraId="324810DA" w14:textId="0DE35493" w:rsidR="0024497C" w:rsidRPr="0020460C" w:rsidRDefault="00FC1C19" w:rsidP="004B26B2">
      <w:pPr>
        <w:spacing w:line="360" w:lineRule="exact"/>
        <w:ind w:firstLine="709"/>
        <w:rPr>
          <w:szCs w:val="28"/>
        </w:rPr>
      </w:pPr>
      <w:r w:rsidRPr="0020460C">
        <w:rPr>
          <w:szCs w:val="28"/>
        </w:rPr>
        <w:t xml:space="preserve">2.10.2. </w:t>
      </w:r>
      <w:r w:rsidR="002D0807" w:rsidRPr="0020460C">
        <w:rPr>
          <w:szCs w:val="28"/>
        </w:rPr>
        <w:t>позицию 3:</w:t>
      </w:r>
    </w:p>
    <w:p w14:paraId="47F1C1D2" w14:textId="617472C5" w:rsidR="00FC1C19" w:rsidRPr="0020460C" w:rsidRDefault="00FC1C19" w:rsidP="004B26B2">
      <w:pPr>
        <w:spacing w:line="360" w:lineRule="exact"/>
        <w:ind w:firstLine="709"/>
        <w:rPr>
          <w:szCs w:val="28"/>
        </w:rPr>
      </w:pP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804"/>
        <w:gridCol w:w="436"/>
      </w:tblGrid>
      <w:tr w:rsidR="002D0807" w:rsidRPr="0020460C" w14:paraId="55DDDB06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5E97A" w14:textId="77777777" w:rsidR="002D0807" w:rsidRPr="0020460C" w:rsidRDefault="002D0807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3 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AB2A1" w14:textId="4B6BC740" w:rsidR="002D0807" w:rsidRPr="0020460C" w:rsidRDefault="002D0807" w:rsidP="00143297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8"/>
                <w:szCs w:val="18"/>
              </w:rPr>
              <w:t>Вопрос местного значения (далее - ВМЗ),</w:t>
            </w:r>
            <w:r w:rsidRPr="0020460C">
              <w:rPr>
                <w:sz w:val="19"/>
                <w:szCs w:val="19"/>
              </w:rPr>
              <w:t xml:space="preserve"> в рамках которого реализуется Проект в соответствии со статьей 16 Федерального закона от 06 октября 2003 г. </w:t>
            </w:r>
            <w:r w:rsidR="00143297" w:rsidRPr="0020460C">
              <w:rPr>
                <w:sz w:val="19"/>
                <w:szCs w:val="19"/>
              </w:rPr>
              <w:t>№</w:t>
            </w:r>
            <w:r w:rsidRPr="0020460C">
              <w:rPr>
                <w:sz w:val="19"/>
                <w:szCs w:val="19"/>
              </w:rPr>
              <w:t xml:space="preserve"> 131-ФЗ </w:t>
            </w:r>
            <w:r w:rsidR="00143297" w:rsidRPr="0020460C">
              <w:rPr>
                <w:sz w:val="19"/>
                <w:szCs w:val="19"/>
              </w:rPr>
              <w:t>«</w:t>
            </w:r>
            <w:r w:rsidRPr="0020460C">
              <w:rPr>
                <w:sz w:val="19"/>
                <w:szCs w:val="19"/>
              </w:rPr>
              <w:t>Об общих принципах организации местного самоуправления в Российской Федерации</w:t>
            </w:r>
            <w:r w:rsidR="00143297" w:rsidRPr="0020460C">
              <w:rPr>
                <w:sz w:val="19"/>
                <w:szCs w:val="19"/>
              </w:rPr>
              <w:t>»</w:t>
            </w:r>
            <w:r w:rsidRPr="0020460C">
              <w:rPr>
                <w:sz w:val="19"/>
                <w:szCs w:val="19"/>
              </w:rPr>
              <w:t xml:space="preserve"> (указать номер пункта и полное наименование ВМЗ)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3A500" w14:textId="77777777" w:rsidR="002D0807" w:rsidRPr="0020460C" w:rsidRDefault="002D0807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  </w:t>
            </w:r>
          </w:p>
        </w:tc>
      </w:tr>
    </w:tbl>
    <w:p w14:paraId="05E453D2" w14:textId="77777777" w:rsidR="00FC1C19" w:rsidRPr="0020460C" w:rsidRDefault="00FC1C19" w:rsidP="004B26B2">
      <w:pPr>
        <w:spacing w:line="360" w:lineRule="exact"/>
        <w:ind w:firstLine="709"/>
        <w:rPr>
          <w:szCs w:val="28"/>
        </w:rPr>
      </w:pPr>
    </w:p>
    <w:p w14:paraId="19339DB9" w14:textId="3ED72852" w:rsidR="002D0807" w:rsidRPr="0020460C" w:rsidRDefault="002D0807" w:rsidP="004B26B2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изложить в следующей редакции:  </w:t>
      </w:r>
    </w:p>
    <w:p w14:paraId="5F329AC5" w14:textId="77777777" w:rsidR="002D0807" w:rsidRPr="0020460C" w:rsidRDefault="002D0807" w:rsidP="004B26B2">
      <w:pPr>
        <w:spacing w:line="360" w:lineRule="exact"/>
        <w:ind w:firstLine="709"/>
        <w:jc w:val="both"/>
        <w:rPr>
          <w:szCs w:val="28"/>
        </w:rPr>
      </w:pP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804"/>
        <w:gridCol w:w="436"/>
      </w:tblGrid>
      <w:tr w:rsidR="002D0807" w:rsidRPr="0020460C" w14:paraId="52771E6D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37251" w14:textId="77777777" w:rsidR="002D0807" w:rsidRPr="0020460C" w:rsidRDefault="002D0807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3 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93B3" w14:textId="0F27C502" w:rsidR="002D0807" w:rsidRPr="0020460C" w:rsidRDefault="002D0807" w:rsidP="005E364F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8"/>
                <w:szCs w:val="18"/>
              </w:rPr>
              <w:t xml:space="preserve">Вопрос </w:t>
            </w:r>
            <w:r w:rsidRPr="0020460C">
              <w:rPr>
                <w:bCs/>
                <w:sz w:val="18"/>
                <w:szCs w:val="18"/>
              </w:rPr>
              <w:t>непосредственного обеспечения жизнедеятельности населения</w:t>
            </w:r>
            <w:r w:rsidRPr="0020460C">
              <w:rPr>
                <w:b/>
                <w:bCs/>
                <w:sz w:val="18"/>
                <w:szCs w:val="18"/>
              </w:rPr>
              <w:t xml:space="preserve"> (</w:t>
            </w:r>
            <w:r w:rsidRPr="0020460C">
              <w:rPr>
                <w:bCs/>
                <w:sz w:val="18"/>
                <w:szCs w:val="18"/>
              </w:rPr>
              <w:t>вопрос местного значения</w:t>
            </w:r>
            <w:r w:rsidRPr="0020460C">
              <w:rPr>
                <w:b/>
                <w:bCs/>
                <w:sz w:val="18"/>
                <w:szCs w:val="18"/>
              </w:rPr>
              <w:t>)</w:t>
            </w:r>
            <w:r w:rsidRPr="0020460C">
              <w:rPr>
                <w:sz w:val="19"/>
                <w:szCs w:val="19"/>
              </w:rPr>
              <w:t xml:space="preserve">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000AE" w14:textId="77777777" w:rsidR="002D0807" w:rsidRPr="0020460C" w:rsidRDefault="002D0807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  </w:t>
            </w:r>
          </w:p>
        </w:tc>
      </w:tr>
    </w:tbl>
    <w:p w14:paraId="24FC13B5" w14:textId="455F193E" w:rsidR="00FC1C19" w:rsidRPr="0020460C" w:rsidRDefault="00FC1C19" w:rsidP="004B26B2">
      <w:pPr>
        <w:spacing w:line="360" w:lineRule="exact"/>
        <w:ind w:firstLine="709"/>
        <w:rPr>
          <w:szCs w:val="28"/>
        </w:rPr>
      </w:pPr>
    </w:p>
    <w:p w14:paraId="418FF79D" w14:textId="3111E19B" w:rsidR="00E33C58" w:rsidRPr="0020460C" w:rsidRDefault="00E33C58" w:rsidP="004B26B2">
      <w:pPr>
        <w:spacing w:line="360" w:lineRule="exact"/>
        <w:ind w:firstLine="709"/>
        <w:rPr>
          <w:szCs w:val="28"/>
        </w:rPr>
      </w:pPr>
      <w:r w:rsidRPr="0020460C">
        <w:rPr>
          <w:szCs w:val="28"/>
        </w:rPr>
        <w:t>2.10.3. позицию 9.1:</w:t>
      </w:r>
    </w:p>
    <w:p w14:paraId="2CF9748D" w14:textId="77777777" w:rsidR="00E33C58" w:rsidRPr="0020460C" w:rsidRDefault="00E33C58" w:rsidP="004B26B2">
      <w:pPr>
        <w:spacing w:line="360" w:lineRule="exact"/>
        <w:ind w:firstLine="709"/>
        <w:rPr>
          <w:szCs w:val="28"/>
        </w:rPr>
      </w:pP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804"/>
        <w:gridCol w:w="436"/>
      </w:tblGrid>
      <w:tr w:rsidR="00E33C58" w:rsidRPr="0020460C" w14:paraId="5DF9AD67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4E0AE" w14:textId="77777777" w:rsidR="00E33C58" w:rsidRPr="0020460C" w:rsidRDefault="00E33C58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9.1 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C2D5A" w14:textId="77777777" w:rsidR="00E33C58" w:rsidRPr="0020460C" w:rsidRDefault="00E33C58" w:rsidP="00E33C58">
            <w:pPr>
              <w:spacing w:line="288" w:lineRule="atLeast"/>
              <w:ind w:left="285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4D41A" w14:textId="77777777" w:rsidR="00E33C58" w:rsidRPr="0020460C" w:rsidRDefault="00E33C58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  </w:t>
            </w:r>
          </w:p>
        </w:tc>
      </w:tr>
    </w:tbl>
    <w:p w14:paraId="17904955" w14:textId="1559F49C" w:rsidR="00E33C58" w:rsidRPr="0020460C" w:rsidRDefault="00E33C58" w:rsidP="004B26B2">
      <w:pPr>
        <w:spacing w:line="360" w:lineRule="exact"/>
        <w:ind w:firstLine="709"/>
        <w:rPr>
          <w:szCs w:val="28"/>
        </w:rPr>
      </w:pPr>
    </w:p>
    <w:p w14:paraId="59A70E9A" w14:textId="77777777" w:rsidR="00E33C58" w:rsidRPr="0020460C" w:rsidRDefault="00E33C58" w:rsidP="004B26B2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изложить в следующей редакции:  </w:t>
      </w:r>
    </w:p>
    <w:p w14:paraId="3709B706" w14:textId="77777777" w:rsidR="00E33C58" w:rsidRPr="0020460C" w:rsidRDefault="00E33C58" w:rsidP="004B26B2">
      <w:pPr>
        <w:spacing w:line="360" w:lineRule="exact"/>
        <w:ind w:firstLine="709"/>
        <w:rPr>
          <w:szCs w:val="28"/>
        </w:rPr>
      </w:pPr>
    </w:p>
    <w:tbl>
      <w:tblPr>
        <w:tblW w:w="964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8804"/>
        <w:gridCol w:w="436"/>
      </w:tblGrid>
      <w:tr w:rsidR="00E33C58" w:rsidRPr="0020460C" w14:paraId="224BA38C" w14:textId="77777777" w:rsidTr="00143297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6B803" w14:textId="77777777" w:rsidR="00E33C58" w:rsidRPr="0020460C" w:rsidRDefault="00E33C58" w:rsidP="00362915">
            <w:pPr>
              <w:jc w:val="center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9.1 </w:t>
            </w:r>
          </w:p>
        </w:tc>
        <w:tc>
          <w:tcPr>
            <w:tcW w:w="8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E1340" w14:textId="38AEB751" w:rsidR="00E33C58" w:rsidRPr="0020460C" w:rsidRDefault="00E33C58" w:rsidP="00442EC7">
            <w:pPr>
              <w:spacing w:line="288" w:lineRule="atLeast"/>
              <w:ind w:left="285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количество участников </w:t>
            </w:r>
            <w:r w:rsidR="00442EC7" w:rsidRPr="0020460C">
              <w:rPr>
                <w:sz w:val="19"/>
                <w:szCs w:val="19"/>
              </w:rPr>
              <w:t xml:space="preserve">схода или </w:t>
            </w:r>
            <w:r w:rsidR="007B4DF1" w:rsidRPr="0020460C">
              <w:rPr>
                <w:sz w:val="19"/>
                <w:szCs w:val="19"/>
              </w:rPr>
              <w:t xml:space="preserve">собрания </w:t>
            </w:r>
            <w:r w:rsidRPr="0020460C">
              <w:rPr>
                <w:sz w:val="19"/>
                <w:szCs w:val="19"/>
              </w:rPr>
              <w:t>граждан, в том числе собрания</w:t>
            </w:r>
            <w:r w:rsidR="00442EC7" w:rsidRPr="0020460C">
              <w:rPr>
                <w:sz w:val="19"/>
                <w:szCs w:val="19"/>
              </w:rPr>
              <w:t xml:space="preserve"> или</w:t>
            </w:r>
            <w:r w:rsidRPr="0020460C">
              <w:rPr>
                <w:sz w:val="19"/>
                <w:szCs w:val="19"/>
              </w:rPr>
              <w:t xml:space="preserve"> конференции граждан по вопросам осуществления ТОС, на котором обсуждался Проект, человек </w:t>
            </w:r>
          </w:p>
        </w:tc>
        <w:tc>
          <w:tcPr>
            <w:tcW w:w="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52EA7" w14:textId="77777777" w:rsidR="00E33C58" w:rsidRPr="0020460C" w:rsidRDefault="00E33C58" w:rsidP="00362915">
            <w:pPr>
              <w:spacing w:line="288" w:lineRule="atLeast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  </w:t>
            </w:r>
          </w:p>
        </w:tc>
      </w:tr>
    </w:tbl>
    <w:p w14:paraId="0041FB71" w14:textId="77777777" w:rsidR="00F513B5" w:rsidRPr="0020460C" w:rsidRDefault="00F513B5" w:rsidP="00F513B5">
      <w:pPr>
        <w:spacing w:line="360" w:lineRule="exact"/>
        <w:ind w:firstLine="709"/>
        <w:rPr>
          <w:bCs/>
          <w:szCs w:val="28"/>
        </w:rPr>
      </w:pPr>
    </w:p>
    <w:p w14:paraId="5EC776DE" w14:textId="72D5699F" w:rsidR="00182FCF" w:rsidRPr="0020460C" w:rsidRDefault="005B2517" w:rsidP="00F513B5">
      <w:pPr>
        <w:spacing w:line="360" w:lineRule="exact"/>
        <w:ind w:firstLine="709"/>
        <w:rPr>
          <w:bCs/>
          <w:szCs w:val="28"/>
        </w:rPr>
      </w:pPr>
      <w:r w:rsidRPr="0020460C">
        <w:rPr>
          <w:bCs/>
          <w:szCs w:val="28"/>
        </w:rPr>
        <w:t xml:space="preserve">2.11. </w:t>
      </w:r>
      <w:r w:rsidR="00462560" w:rsidRPr="0020460C">
        <w:rPr>
          <w:bCs/>
          <w:szCs w:val="28"/>
        </w:rPr>
        <w:t xml:space="preserve">наименование приложения 5 изложить в следующей редакции:  </w:t>
      </w:r>
    </w:p>
    <w:p w14:paraId="2FD7DDA3" w14:textId="05C695EF" w:rsidR="00182FCF" w:rsidRPr="0020460C" w:rsidRDefault="007D60F9" w:rsidP="00F513B5">
      <w:pPr>
        <w:spacing w:line="360" w:lineRule="exact"/>
        <w:ind w:firstLine="709"/>
        <w:jc w:val="center"/>
        <w:rPr>
          <w:b/>
          <w:bCs/>
          <w:szCs w:val="28"/>
        </w:rPr>
      </w:pPr>
      <w:r w:rsidRPr="0020460C">
        <w:rPr>
          <w:bCs/>
          <w:szCs w:val="28"/>
        </w:rPr>
        <w:t>«</w:t>
      </w:r>
      <w:r w:rsidR="00523340" w:rsidRPr="0020460C">
        <w:rPr>
          <w:b/>
          <w:bCs/>
          <w:szCs w:val="28"/>
        </w:rPr>
        <w:t>Критерии</w:t>
      </w:r>
      <w:r w:rsidRPr="0020460C">
        <w:rPr>
          <w:b/>
          <w:bCs/>
          <w:szCs w:val="28"/>
        </w:rPr>
        <w:t xml:space="preserve"> </w:t>
      </w:r>
      <w:r w:rsidR="00182FCF" w:rsidRPr="0020460C">
        <w:rPr>
          <w:b/>
          <w:bCs/>
          <w:szCs w:val="28"/>
        </w:rPr>
        <w:t>оценки инициативных проектов, представленных для конкурсного отбора</w:t>
      </w:r>
      <w:r w:rsidR="00B53510" w:rsidRPr="0020460C">
        <w:rPr>
          <w:bCs/>
          <w:szCs w:val="28"/>
        </w:rPr>
        <w:t>»;</w:t>
      </w:r>
    </w:p>
    <w:p w14:paraId="2D584EF5" w14:textId="6D175D45" w:rsidR="00D6690B" w:rsidRPr="0020460C" w:rsidRDefault="006B429C" w:rsidP="00F513B5">
      <w:pPr>
        <w:spacing w:line="360" w:lineRule="exact"/>
        <w:ind w:firstLine="709"/>
        <w:jc w:val="both"/>
        <w:rPr>
          <w:szCs w:val="28"/>
        </w:rPr>
      </w:pPr>
      <w:r w:rsidRPr="0020460C">
        <w:rPr>
          <w:szCs w:val="28"/>
        </w:rPr>
        <w:t xml:space="preserve">2.12. </w:t>
      </w:r>
      <w:r w:rsidR="00D6690B" w:rsidRPr="0020460C">
        <w:rPr>
          <w:szCs w:val="28"/>
        </w:rPr>
        <w:t>дополнить приложением 7 согласно при</w:t>
      </w:r>
      <w:r w:rsidR="00905F2E">
        <w:rPr>
          <w:szCs w:val="28"/>
        </w:rPr>
        <w:t>ложению к настоящим изменениям.</w:t>
      </w:r>
    </w:p>
    <w:p w14:paraId="554DAFDB" w14:textId="455B7F4A" w:rsidR="003B4075" w:rsidRDefault="003B4075" w:rsidP="00D6690B">
      <w:pPr>
        <w:spacing w:line="350" w:lineRule="exact"/>
        <w:ind w:firstLine="708"/>
        <w:jc w:val="both"/>
        <w:rPr>
          <w:szCs w:val="28"/>
        </w:rPr>
      </w:pPr>
    </w:p>
    <w:p w14:paraId="622F228E" w14:textId="77777777" w:rsidR="007C4762" w:rsidRPr="0020460C" w:rsidRDefault="007C4762" w:rsidP="00D6690B">
      <w:pPr>
        <w:spacing w:line="350" w:lineRule="exact"/>
        <w:ind w:firstLine="708"/>
        <w:jc w:val="both"/>
        <w:rPr>
          <w:szCs w:val="28"/>
        </w:rPr>
      </w:pPr>
    </w:p>
    <w:p w14:paraId="74DF8EED" w14:textId="16F1D0F1" w:rsidR="007445DE" w:rsidRPr="0020460C" w:rsidRDefault="003F2AE9" w:rsidP="003B4075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 xml:space="preserve">Приложение </w:t>
      </w:r>
      <w:r w:rsidR="007445DE" w:rsidRPr="0020460C">
        <w:rPr>
          <w:szCs w:val="28"/>
        </w:rPr>
        <w:t>к изменениям,</w:t>
      </w:r>
      <w:r w:rsidRPr="0020460C">
        <w:rPr>
          <w:szCs w:val="28"/>
        </w:rPr>
        <w:t xml:space="preserve"> </w:t>
      </w:r>
      <w:r w:rsidR="007445DE" w:rsidRPr="0020460C">
        <w:rPr>
          <w:szCs w:val="28"/>
        </w:rPr>
        <w:t>которые вносятся в</w:t>
      </w:r>
      <w:r w:rsidRPr="0020460C">
        <w:rPr>
          <w:szCs w:val="28"/>
        </w:rPr>
        <w:t xml:space="preserve"> Положени</w:t>
      </w:r>
      <w:r w:rsidR="007445DE" w:rsidRPr="0020460C">
        <w:rPr>
          <w:szCs w:val="28"/>
        </w:rPr>
        <w:t>е</w:t>
      </w:r>
      <w:r w:rsidRPr="0020460C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7445DE" w:rsidRPr="0020460C">
        <w:rPr>
          <w:szCs w:val="28"/>
        </w:rPr>
        <w:t>, утвержденное</w:t>
      </w:r>
      <w:r w:rsidR="003B4075" w:rsidRPr="0020460C">
        <w:rPr>
          <w:szCs w:val="28"/>
        </w:rPr>
        <w:t xml:space="preserve"> </w:t>
      </w:r>
      <w:r w:rsidR="007445DE" w:rsidRPr="0020460C">
        <w:rPr>
          <w:szCs w:val="28"/>
        </w:rPr>
        <w:t>решением Думы Пермского</w:t>
      </w:r>
      <w:r w:rsidR="003B4075" w:rsidRPr="0020460C">
        <w:rPr>
          <w:szCs w:val="28"/>
        </w:rPr>
        <w:t xml:space="preserve"> </w:t>
      </w:r>
      <w:r w:rsidR="007445DE" w:rsidRPr="0020460C">
        <w:rPr>
          <w:szCs w:val="28"/>
        </w:rPr>
        <w:t>муниципального округа</w:t>
      </w:r>
      <w:r w:rsidR="003B4075" w:rsidRPr="0020460C">
        <w:rPr>
          <w:szCs w:val="28"/>
        </w:rPr>
        <w:t xml:space="preserve"> </w:t>
      </w:r>
      <w:r w:rsidR="007445DE" w:rsidRPr="0020460C">
        <w:rPr>
          <w:szCs w:val="28"/>
        </w:rPr>
        <w:t>Пермского края</w:t>
      </w:r>
    </w:p>
    <w:p w14:paraId="6D61B4FE" w14:textId="166B8B9D" w:rsidR="00E10314" w:rsidRPr="0020460C" w:rsidRDefault="00E10314" w:rsidP="003B4075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42260F43" w14:textId="77777777" w:rsidR="003F2AE9" w:rsidRPr="0020460C" w:rsidRDefault="003F2AE9" w:rsidP="006A3311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42F67917" w14:textId="77777777" w:rsidR="00E10314" w:rsidRPr="0020460C" w:rsidRDefault="00E10314" w:rsidP="003F2AE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11E3B4E1" w14:textId="38C399F7" w:rsidR="003F2AE9" w:rsidRPr="0020460C" w:rsidRDefault="003F2AE9" w:rsidP="003F2AE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79ECAF1" w14:textId="77777777" w:rsidR="003F2AE9" w:rsidRPr="0020460C" w:rsidRDefault="003F2AE9" w:rsidP="003F2AE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51DC6A06" w14:textId="77777777" w:rsidR="003F2AE9" w:rsidRPr="0020460C" w:rsidRDefault="003F2AE9" w:rsidP="003F2AE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0FDC464B" w14:textId="77777777" w:rsidR="003F2AE9" w:rsidRPr="0020460C" w:rsidRDefault="003F2AE9" w:rsidP="003F2AE9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1081641F" w14:textId="5DC1F0D6" w:rsidR="003F2AE9" w:rsidRPr="0020460C" w:rsidRDefault="003F2AE9" w:rsidP="00BB7A7A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4EEAA791" w14:textId="77777777" w:rsidR="003F2AE9" w:rsidRPr="0020460C" w:rsidRDefault="003F2AE9" w:rsidP="003F2AE9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(наименование инициативного проекта)</w:t>
      </w:r>
    </w:p>
    <w:p w14:paraId="1B2B4942" w14:textId="77777777" w:rsidR="003F2AE9" w:rsidRPr="0020460C" w:rsidRDefault="003F2AE9" w:rsidP="003F2AE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3F2AE9" w:rsidRPr="0020460C" w14:paraId="255EA36F" w14:textId="77777777" w:rsidTr="00952049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2BD0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A54E" w14:textId="77777777" w:rsidR="003F2AE9" w:rsidRPr="0020460C" w:rsidRDefault="003F2AE9" w:rsidP="00A6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5389" w14:textId="77777777" w:rsidR="003F2AE9" w:rsidRPr="0020460C" w:rsidRDefault="003F2AE9" w:rsidP="00A6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3F2AE9" w:rsidRPr="0020460C" w14:paraId="173C8E03" w14:textId="77777777" w:rsidTr="00952049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AC0C" w14:textId="77777777" w:rsidR="003F2AE9" w:rsidRPr="0020460C" w:rsidRDefault="003F2AE9" w:rsidP="00A67C2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1038" w14:textId="77777777" w:rsidR="003F2AE9" w:rsidRPr="0020460C" w:rsidRDefault="003F2AE9" w:rsidP="00A67C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EF3C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C828" w14:textId="77777777" w:rsidR="003F2AE9" w:rsidRPr="0020460C" w:rsidRDefault="003F2AE9" w:rsidP="00A67C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2AE9" w:rsidRPr="0020460C" w14:paraId="478AA08A" w14:textId="77777777" w:rsidTr="00952049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B6BA" w14:textId="77777777" w:rsidR="003F2AE9" w:rsidRPr="0020460C" w:rsidRDefault="003F2AE9" w:rsidP="00A67C24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A26F" w14:textId="77777777" w:rsidR="003F2AE9" w:rsidRPr="0020460C" w:rsidRDefault="003F2AE9" w:rsidP="00A67C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6441" w14:textId="77777777" w:rsidR="003F2AE9" w:rsidRPr="0020460C" w:rsidRDefault="003F2AE9" w:rsidP="00A67C24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C29E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F94C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2AE9" w:rsidRPr="0020460C" w14:paraId="4ABB80A3" w14:textId="77777777" w:rsidTr="0095204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B65C" w14:textId="77777777" w:rsidR="003F2AE9" w:rsidRPr="0020460C" w:rsidRDefault="003F2AE9" w:rsidP="00A6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B44C" w14:textId="77777777" w:rsidR="003F2AE9" w:rsidRPr="0020460C" w:rsidRDefault="003F2AE9" w:rsidP="00A67C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AF62" w14:textId="77777777" w:rsidR="003F2AE9" w:rsidRPr="0020460C" w:rsidRDefault="003F2AE9" w:rsidP="00A67C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33264" w14:textId="77777777" w:rsidR="003F2AE9" w:rsidRPr="0020460C" w:rsidRDefault="003F2AE9" w:rsidP="00A67C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26D4" w14:textId="77777777" w:rsidR="003F2AE9" w:rsidRPr="0020460C" w:rsidRDefault="003F2AE9" w:rsidP="00A67C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3F2AE9" w:rsidRPr="0020460C" w14:paraId="3FBFC28F" w14:textId="77777777" w:rsidTr="00952049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D17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E6F6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2969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3E7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8F0C" w14:textId="77777777" w:rsidR="003F2AE9" w:rsidRPr="0020460C" w:rsidRDefault="003F2AE9" w:rsidP="00A67C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136F7F5" w14:textId="77777777" w:rsidR="00FF50A3" w:rsidRPr="0020460C" w:rsidRDefault="00FF50A3" w:rsidP="00186FC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3A97C3E3" w14:textId="3FF8A74C" w:rsidR="003F2AE9" w:rsidRPr="0020460C" w:rsidRDefault="003F2AE9" w:rsidP="00186FC8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Имущественное и (или) трудовое участие заинтересованных лиц в реализации инициативного проекта (указать виды работ, выполняемых гражданами, индивидуальными предпринимателями и юридическими лицами; имущественное участие граждан, индивидуальных предпринимателей и юридических лиц).</w:t>
      </w:r>
    </w:p>
    <w:p w14:paraId="6B42B06E" w14:textId="77777777" w:rsidR="003F2AE9" w:rsidRPr="0020460C" w:rsidRDefault="003F2AE9" w:rsidP="00186F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3F2AE9" w:rsidRPr="0020460C" w14:paraId="7BD47A64" w14:textId="77777777" w:rsidTr="007C5E50">
        <w:tc>
          <w:tcPr>
            <w:tcW w:w="0" w:type="auto"/>
            <w:hideMark/>
          </w:tcPr>
          <w:p w14:paraId="05A4C3E6" w14:textId="77777777" w:rsidR="00952643" w:rsidRPr="0020460C" w:rsidRDefault="003F2AE9" w:rsidP="00952643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8776B69" w14:textId="23F4E93E" w:rsidR="003F2AE9" w:rsidRPr="0020460C" w:rsidRDefault="003F2AE9" w:rsidP="00952643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18609A4D" w14:textId="751C88E4" w:rsidR="003F2AE9" w:rsidRPr="0020460C" w:rsidRDefault="003F2AE9" w:rsidP="00C3590F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4D0C38E4" w14:textId="1E36DA09" w:rsidR="003F2AE9" w:rsidRPr="0020460C" w:rsidRDefault="00C3590F" w:rsidP="00952643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</w:t>
            </w:r>
            <w:r w:rsidR="003F2AE9" w:rsidRPr="0020460C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1276" w:type="dxa"/>
            <w:hideMark/>
          </w:tcPr>
          <w:p w14:paraId="68EF5027" w14:textId="5D033E5A" w:rsidR="003F2AE9" w:rsidRPr="0020460C" w:rsidRDefault="00C3590F" w:rsidP="00C3590F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/</w:t>
            </w:r>
            <w:r w:rsidR="003F2AE9" w:rsidRPr="0020460C">
              <w:rPr>
                <w:sz w:val="19"/>
                <w:szCs w:val="19"/>
              </w:rPr>
              <w:t>_____</w:t>
            </w:r>
            <w:r w:rsidR="007C5E50" w:rsidRPr="0020460C">
              <w:rPr>
                <w:sz w:val="19"/>
                <w:szCs w:val="19"/>
              </w:rPr>
              <w:t>___</w:t>
            </w:r>
            <w:r w:rsidR="003F2AE9" w:rsidRPr="0020460C">
              <w:rPr>
                <w:sz w:val="19"/>
                <w:szCs w:val="19"/>
              </w:rPr>
              <w:t xml:space="preserve">_/ </w:t>
            </w:r>
          </w:p>
          <w:p w14:paraId="3FE2D364" w14:textId="73B15E70" w:rsidR="003F2AE9" w:rsidRPr="0020460C" w:rsidRDefault="007C5E50" w:rsidP="00EA05B5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</w:t>
            </w:r>
            <w:r w:rsidR="003F2AE9" w:rsidRPr="0020460C">
              <w:rPr>
                <w:sz w:val="19"/>
                <w:szCs w:val="19"/>
              </w:rPr>
              <w:t xml:space="preserve">(ФИО) </w:t>
            </w:r>
          </w:p>
        </w:tc>
      </w:tr>
      <w:tr w:rsidR="003F2AE9" w:rsidRPr="00D6609C" w14:paraId="77898DCE" w14:textId="77777777" w:rsidTr="00EA05B5">
        <w:tc>
          <w:tcPr>
            <w:tcW w:w="0" w:type="auto"/>
            <w:hideMark/>
          </w:tcPr>
          <w:p w14:paraId="20D98030" w14:textId="77777777" w:rsidR="00096AC4" w:rsidRPr="0020460C" w:rsidRDefault="00096AC4" w:rsidP="00A67C24">
            <w:pPr>
              <w:spacing w:line="288" w:lineRule="atLeast"/>
              <w:rPr>
                <w:sz w:val="18"/>
                <w:szCs w:val="18"/>
              </w:rPr>
            </w:pPr>
          </w:p>
          <w:p w14:paraId="21685115" w14:textId="2781279D" w:rsidR="003F2AE9" w:rsidRPr="0020460C" w:rsidRDefault="003F2AE9" w:rsidP="00A67C24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FB44C2" w14:textId="6F78ABA7" w:rsidR="003F2AE9" w:rsidRPr="00D6609C" w:rsidRDefault="002572C9" w:rsidP="00A67C24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3F2AE9" w:rsidRPr="0020460C">
              <w:rPr>
                <w:sz w:val="19"/>
                <w:szCs w:val="19"/>
              </w:rPr>
              <w:t>___</w:t>
            </w:r>
            <w:r w:rsidRPr="0020460C">
              <w:rPr>
                <w:sz w:val="19"/>
                <w:szCs w:val="19"/>
              </w:rPr>
              <w:t>»</w:t>
            </w:r>
            <w:r w:rsidR="003F2AE9" w:rsidRPr="0020460C">
              <w:rPr>
                <w:sz w:val="19"/>
                <w:szCs w:val="19"/>
              </w:rPr>
              <w:t xml:space="preserve"> _____________ 20___ г.</w:t>
            </w:r>
            <w:r w:rsidR="003F2AE9"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5E851F14" w14:textId="77777777" w:rsidR="00186FC8" w:rsidRDefault="00186FC8" w:rsidP="003F2AE9">
      <w:pPr>
        <w:spacing w:line="360" w:lineRule="exact"/>
        <w:ind w:firstLine="708"/>
        <w:jc w:val="both"/>
        <w:rPr>
          <w:szCs w:val="28"/>
        </w:rPr>
      </w:pPr>
    </w:p>
    <w:sectPr w:rsidR="00186FC8" w:rsidSect="004A1C77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6C3D6" w14:textId="77777777" w:rsidR="00D735FD" w:rsidRDefault="00D735FD" w:rsidP="00DA5614">
      <w:r>
        <w:separator/>
      </w:r>
    </w:p>
  </w:endnote>
  <w:endnote w:type="continuationSeparator" w:id="0">
    <w:p w14:paraId="0044D7D8" w14:textId="77777777" w:rsidR="00D735FD" w:rsidRDefault="00D735F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8D30D" w14:textId="1EB14AEE" w:rsidR="00352835" w:rsidRPr="00611300" w:rsidRDefault="00352835" w:rsidP="0023189A">
    <w:pPr>
      <w:pStyle w:val="ae"/>
      <w:jc w:val="right"/>
      <w:rPr>
        <w:szCs w:val="28"/>
      </w:rPr>
    </w:pPr>
    <w:r w:rsidRPr="00611300">
      <w:rPr>
        <w:szCs w:val="28"/>
      </w:rPr>
      <w:fldChar w:fldCharType="begin"/>
    </w:r>
    <w:r w:rsidRPr="00611300">
      <w:rPr>
        <w:szCs w:val="28"/>
      </w:rPr>
      <w:instrText>PAGE   \* MERGEFORMAT</w:instrText>
    </w:r>
    <w:r w:rsidRPr="00611300">
      <w:rPr>
        <w:szCs w:val="28"/>
      </w:rPr>
      <w:fldChar w:fldCharType="separate"/>
    </w:r>
    <w:r w:rsidR="00140B7C">
      <w:rPr>
        <w:noProof/>
        <w:szCs w:val="28"/>
      </w:rPr>
      <w:t>2</w:t>
    </w:r>
    <w:r w:rsidRPr="00611300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BB209" w14:textId="77777777" w:rsidR="00D735FD" w:rsidRDefault="00D735FD" w:rsidP="00DA5614">
      <w:r>
        <w:separator/>
      </w:r>
    </w:p>
  </w:footnote>
  <w:footnote w:type="continuationSeparator" w:id="0">
    <w:p w14:paraId="20032894" w14:textId="77777777" w:rsidR="00D735FD" w:rsidRDefault="00D735F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7D52D5D"/>
    <w:multiLevelType w:val="multilevel"/>
    <w:tmpl w:val="4FC806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404C5"/>
    <w:multiLevelType w:val="hybridMultilevel"/>
    <w:tmpl w:val="03A40D3C"/>
    <w:lvl w:ilvl="0" w:tplc="1AE65C00">
      <w:start w:val="1"/>
      <w:numFmt w:val="decimal"/>
      <w:lvlText w:val="%1."/>
      <w:lvlJc w:val="left"/>
      <w:pPr>
        <w:ind w:left="1114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8575BD"/>
    <w:multiLevelType w:val="hybridMultilevel"/>
    <w:tmpl w:val="7D9082AA"/>
    <w:lvl w:ilvl="0" w:tplc="24E60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90326F"/>
    <w:multiLevelType w:val="multilevel"/>
    <w:tmpl w:val="1DC0CD7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69867E7F"/>
    <w:multiLevelType w:val="multilevel"/>
    <w:tmpl w:val="20222010"/>
    <w:lvl w:ilvl="0">
      <w:start w:val="2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6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42" w:hanging="81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4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17"/>
  </w:num>
  <w:num w:numId="9">
    <w:abstractNumId w:val="9"/>
  </w:num>
  <w:num w:numId="10">
    <w:abstractNumId w:val="16"/>
  </w:num>
  <w:num w:numId="11">
    <w:abstractNumId w:val="4"/>
  </w:num>
  <w:num w:numId="12">
    <w:abstractNumId w:val="14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06699"/>
    <w:rsid w:val="00006D45"/>
    <w:rsid w:val="000121AB"/>
    <w:rsid w:val="00020A41"/>
    <w:rsid w:val="000319B2"/>
    <w:rsid w:val="00040109"/>
    <w:rsid w:val="00053764"/>
    <w:rsid w:val="000572C8"/>
    <w:rsid w:val="00062005"/>
    <w:rsid w:val="0007690B"/>
    <w:rsid w:val="00080A79"/>
    <w:rsid w:val="000817ED"/>
    <w:rsid w:val="00084B8D"/>
    <w:rsid w:val="000943DA"/>
    <w:rsid w:val="000944A0"/>
    <w:rsid w:val="00096AC4"/>
    <w:rsid w:val="000A1581"/>
    <w:rsid w:val="000B1CE0"/>
    <w:rsid w:val="000B29B7"/>
    <w:rsid w:val="000B2C0B"/>
    <w:rsid w:val="000B5829"/>
    <w:rsid w:val="000B5E18"/>
    <w:rsid w:val="000C0EE7"/>
    <w:rsid w:val="000D4036"/>
    <w:rsid w:val="000D5B40"/>
    <w:rsid w:val="000D5FF1"/>
    <w:rsid w:val="000E3AD7"/>
    <w:rsid w:val="000E48CE"/>
    <w:rsid w:val="000E5E85"/>
    <w:rsid w:val="000F0E99"/>
    <w:rsid w:val="000F1507"/>
    <w:rsid w:val="000F2004"/>
    <w:rsid w:val="000F2A3D"/>
    <w:rsid w:val="000F4DAF"/>
    <w:rsid w:val="000F5C41"/>
    <w:rsid w:val="00104B9B"/>
    <w:rsid w:val="0011145B"/>
    <w:rsid w:val="001145DF"/>
    <w:rsid w:val="00114FF6"/>
    <w:rsid w:val="00121EA7"/>
    <w:rsid w:val="00122E99"/>
    <w:rsid w:val="00124BE0"/>
    <w:rsid w:val="0012652F"/>
    <w:rsid w:val="00126A74"/>
    <w:rsid w:val="00130F73"/>
    <w:rsid w:val="001323B7"/>
    <w:rsid w:val="00133C19"/>
    <w:rsid w:val="0013742C"/>
    <w:rsid w:val="00137F72"/>
    <w:rsid w:val="00140B7C"/>
    <w:rsid w:val="001422A5"/>
    <w:rsid w:val="00143297"/>
    <w:rsid w:val="001434AC"/>
    <w:rsid w:val="001442E1"/>
    <w:rsid w:val="00145279"/>
    <w:rsid w:val="00150444"/>
    <w:rsid w:val="00150663"/>
    <w:rsid w:val="00155DFD"/>
    <w:rsid w:val="00160C29"/>
    <w:rsid w:val="0016393A"/>
    <w:rsid w:val="0016410B"/>
    <w:rsid w:val="00170CB3"/>
    <w:rsid w:val="00172E79"/>
    <w:rsid w:val="00182FCF"/>
    <w:rsid w:val="001842B8"/>
    <w:rsid w:val="00186748"/>
    <w:rsid w:val="00186FC8"/>
    <w:rsid w:val="00187FC1"/>
    <w:rsid w:val="00192D7D"/>
    <w:rsid w:val="00194EF1"/>
    <w:rsid w:val="0019583F"/>
    <w:rsid w:val="001A2984"/>
    <w:rsid w:val="001A3649"/>
    <w:rsid w:val="001A6D25"/>
    <w:rsid w:val="001B55BC"/>
    <w:rsid w:val="001B6A18"/>
    <w:rsid w:val="001B7C3B"/>
    <w:rsid w:val="001C4535"/>
    <w:rsid w:val="001C7F8E"/>
    <w:rsid w:val="001D32F2"/>
    <w:rsid w:val="001D45FF"/>
    <w:rsid w:val="001D4A09"/>
    <w:rsid w:val="001D5DEA"/>
    <w:rsid w:val="001F22EB"/>
    <w:rsid w:val="001F3413"/>
    <w:rsid w:val="001F7D2E"/>
    <w:rsid w:val="0020460C"/>
    <w:rsid w:val="00205DFF"/>
    <w:rsid w:val="0022156F"/>
    <w:rsid w:val="002217F9"/>
    <w:rsid w:val="00223F7B"/>
    <w:rsid w:val="00227F5C"/>
    <w:rsid w:val="0023189A"/>
    <w:rsid w:val="00236D0A"/>
    <w:rsid w:val="002409D0"/>
    <w:rsid w:val="0024127C"/>
    <w:rsid w:val="00241EF9"/>
    <w:rsid w:val="00243E99"/>
    <w:rsid w:val="0024497C"/>
    <w:rsid w:val="002514A8"/>
    <w:rsid w:val="0025280B"/>
    <w:rsid w:val="00256138"/>
    <w:rsid w:val="00256B29"/>
    <w:rsid w:val="002572C9"/>
    <w:rsid w:val="0026564B"/>
    <w:rsid w:val="002674B5"/>
    <w:rsid w:val="00272BD4"/>
    <w:rsid w:val="002749EC"/>
    <w:rsid w:val="00295B8B"/>
    <w:rsid w:val="00295BF3"/>
    <w:rsid w:val="002A60D6"/>
    <w:rsid w:val="002A721E"/>
    <w:rsid w:val="002B1A2D"/>
    <w:rsid w:val="002C13F7"/>
    <w:rsid w:val="002C1A0E"/>
    <w:rsid w:val="002C5595"/>
    <w:rsid w:val="002C6E37"/>
    <w:rsid w:val="002D0807"/>
    <w:rsid w:val="002D35BC"/>
    <w:rsid w:val="002E1196"/>
    <w:rsid w:val="002E2038"/>
    <w:rsid w:val="002E6960"/>
    <w:rsid w:val="002F1155"/>
    <w:rsid w:val="002F4EC5"/>
    <w:rsid w:val="003023F0"/>
    <w:rsid w:val="00303D8F"/>
    <w:rsid w:val="003043D0"/>
    <w:rsid w:val="00312FD1"/>
    <w:rsid w:val="003131FA"/>
    <w:rsid w:val="003266FA"/>
    <w:rsid w:val="00327466"/>
    <w:rsid w:val="00332219"/>
    <w:rsid w:val="00332E76"/>
    <w:rsid w:val="003346AE"/>
    <w:rsid w:val="00343EB1"/>
    <w:rsid w:val="003458AA"/>
    <w:rsid w:val="00345F8C"/>
    <w:rsid w:val="003511AE"/>
    <w:rsid w:val="00352835"/>
    <w:rsid w:val="00355BA2"/>
    <w:rsid w:val="00356B10"/>
    <w:rsid w:val="00360E09"/>
    <w:rsid w:val="00362F81"/>
    <w:rsid w:val="00363F18"/>
    <w:rsid w:val="00366605"/>
    <w:rsid w:val="00367904"/>
    <w:rsid w:val="003755CE"/>
    <w:rsid w:val="00380AE3"/>
    <w:rsid w:val="00380DE1"/>
    <w:rsid w:val="00381F08"/>
    <w:rsid w:val="003822F8"/>
    <w:rsid w:val="0038327D"/>
    <w:rsid w:val="0038719B"/>
    <w:rsid w:val="00395D18"/>
    <w:rsid w:val="00396C6D"/>
    <w:rsid w:val="003977EC"/>
    <w:rsid w:val="003A0939"/>
    <w:rsid w:val="003A12E1"/>
    <w:rsid w:val="003A1662"/>
    <w:rsid w:val="003A28DB"/>
    <w:rsid w:val="003A45B6"/>
    <w:rsid w:val="003B4075"/>
    <w:rsid w:val="003B633E"/>
    <w:rsid w:val="003C5E4B"/>
    <w:rsid w:val="003D20E1"/>
    <w:rsid w:val="003D528E"/>
    <w:rsid w:val="003E23DE"/>
    <w:rsid w:val="003E47AB"/>
    <w:rsid w:val="003E501C"/>
    <w:rsid w:val="003F10E8"/>
    <w:rsid w:val="003F1D08"/>
    <w:rsid w:val="003F2AE9"/>
    <w:rsid w:val="003F4495"/>
    <w:rsid w:val="003F44B2"/>
    <w:rsid w:val="0040242E"/>
    <w:rsid w:val="00406607"/>
    <w:rsid w:val="0041568A"/>
    <w:rsid w:val="00417BA7"/>
    <w:rsid w:val="00420604"/>
    <w:rsid w:val="004206FE"/>
    <w:rsid w:val="00420838"/>
    <w:rsid w:val="00421CC6"/>
    <w:rsid w:val="00425F9B"/>
    <w:rsid w:val="00427371"/>
    <w:rsid w:val="0043288F"/>
    <w:rsid w:val="0043321D"/>
    <w:rsid w:val="0043515D"/>
    <w:rsid w:val="004379A0"/>
    <w:rsid w:val="00442EC7"/>
    <w:rsid w:val="004439D5"/>
    <w:rsid w:val="0044506B"/>
    <w:rsid w:val="00445E73"/>
    <w:rsid w:val="00446113"/>
    <w:rsid w:val="00456665"/>
    <w:rsid w:val="00456A14"/>
    <w:rsid w:val="00460127"/>
    <w:rsid w:val="00462560"/>
    <w:rsid w:val="004637BA"/>
    <w:rsid w:val="00470AFA"/>
    <w:rsid w:val="00480EC3"/>
    <w:rsid w:val="00484863"/>
    <w:rsid w:val="0048757B"/>
    <w:rsid w:val="0049130A"/>
    <w:rsid w:val="004919DF"/>
    <w:rsid w:val="00494227"/>
    <w:rsid w:val="0049558B"/>
    <w:rsid w:val="004974BF"/>
    <w:rsid w:val="004A1C77"/>
    <w:rsid w:val="004A42F0"/>
    <w:rsid w:val="004A4663"/>
    <w:rsid w:val="004A66AC"/>
    <w:rsid w:val="004A6FBF"/>
    <w:rsid w:val="004B0B3E"/>
    <w:rsid w:val="004B26B2"/>
    <w:rsid w:val="004B6B07"/>
    <w:rsid w:val="004D2AA2"/>
    <w:rsid w:val="004D6541"/>
    <w:rsid w:val="004F3A21"/>
    <w:rsid w:val="00505838"/>
    <w:rsid w:val="005116F5"/>
    <w:rsid w:val="005116F7"/>
    <w:rsid w:val="00512E4C"/>
    <w:rsid w:val="00515A4C"/>
    <w:rsid w:val="0051671D"/>
    <w:rsid w:val="00523340"/>
    <w:rsid w:val="00523E8B"/>
    <w:rsid w:val="00525883"/>
    <w:rsid w:val="0052723F"/>
    <w:rsid w:val="005333B6"/>
    <w:rsid w:val="00534233"/>
    <w:rsid w:val="00536A81"/>
    <w:rsid w:val="00546542"/>
    <w:rsid w:val="005511BE"/>
    <w:rsid w:val="005522C3"/>
    <w:rsid w:val="00552D1B"/>
    <w:rsid w:val="0055341F"/>
    <w:rsid w:val="005556DE"/>
    <w:rsid w:val="00562B16"/>
    <w:rsid w:val="005650DE"/>
    <w:rsid w:val="00573AC7"/>
    <w:rsid w:val="00573C8D"/>
    <w:rsid w:val="00574AAB"/>
    <w:rsid w:val="00583B22"/>
    <w:rsid w:val="00584C2B"/>
    <w:rsid w:val="005908EA"/>
    <w:rsid w:val="005A1177"/>
    <w:rsid w:val="005A1BCF"/>
    <w:rsid w:val="005A5842"/>
    <w:rsid w:val="005B2517"/>
    <w:rsid w:val="005C27F9"/>
    <w:rsid w:val="005C2DA0"/>
    <w:rsid w:val="005C3D2E"/>
    <w:rsid w:val="005C428F"/>
    <w:rsid w:val="005C7089"/>
    <w:rsid w:val="005D145C"/>
    <w:rsid w:val="005E12B2"/>
    <w:rsid w:val="005E364F"/>
    <w:rsid w:val="005E4399"/>
    <w:rsid w:val="005E6154"/>
    <w:rsid w:val="005F0138"/>
    <w:rsid w:val="005F2C65"/>
    <w:rsid w:val="005F3A57"/>
    <w:rsid w:val="005F4FC1"/>
    <w:rsid w:val="00604533"/>
    <w:rsid w:val="00610672"/>
    <w:rsid w:val="00611300"/>
    <w:rsid w:val="00612527"/>
    <w:rsid w:val="00624AD1"/>
    <w:rsid w:val="0063488E"/>
    <w:rsid w:val="006443BE"/>
    <w:rsid w:val="0064675E"/>
    <w:rsid w:val="00646C78"/>
    <w:rsid w:val="00651ABC"/>
    <w:rsid w:val="006561B7"/>
    <w:rsid w:val="00657B83"/>
    <w:rsid w:val="00657F4E"/>
    <w:rsid w:val="00664759"/>
    <w:rsid w:val="006647CD"/>
    <w:rsid w:val="0067033D"/>
    <w:rsid w:val="00672867"/>
    <w:rsid w:val="00672982"/>
    <w:rsid w:val="00675334"/>
    <w:rsid w:val="00677C64"/>
    <w:rsid w:val="00680A3F"/>
    <w:rsid w:val="00682EB2"/>
    <w:rsid w:val="00687730"/>
    <w:rsid w:val="00693116"/>
    <w:rsid w:val="00694C93"/>
    <w:rsid w:val="00695E85"/>
    <w:rsid w:val="006A3311"/>
    <w:rsid w:val="006A5695"/>
    <w:rsid w:val="006A6EE7"/>
    <w:rsid w:val="006B03C5"/>
    <w:rsid w:val="006B2B6C"/>
    <w:rsid w:val="006B3FEC"/>
    <w:rsid w:val="006B429C"/>
    <w:rsid w:val="006C302E"/>
    <w:rsid w:val="006C39F7"/>
    <w:rsid w:val="006C4B15"/>
    <w:rsid w:val="006C5FDC"/>
    <w:rsid w:val="006D0291"/>
    <w:rsid w:val="006D164A"/>
    <w:rsid w:val="006D5596"/>
    <w:rsid w:val="006E0682"/>
    <w:rsid w:val="006E0B08"/>
    <w:rsid w:val="006F1C2C"/>
    <w:rsid w:val="006F406E"/>
    <w:rsid w:val="007002DC"/>
    <w:rsid w:val="0070042E"/>
    <w:rsid w:val="00706813"/>
    <w:rsid w:val="00710950"/>
    <w:rsid w:val="0071109B"/>
    <w:rsid w:val="0071162B"/>
    <w:rsid w:val="00717127"/>
    <w:rsid w:val="00717755"/>
    <w:rsid w:val="00720362"/>
    <w:rsid w:val="007222CA"/>
    <w:rsid w:val="00722801"/>
    <w:rsid w:val="007228D8"/>
    <w:rsid w:val="00724205"/>
    <w:rsid w:val="00732003"/>
    <w:rsid w:val="00735465"/>
    <w:rsid w:val="00735A14"/>
    <w:rsid w:val="0073663E"/>
    <w:rsid w:val="007418DD"/>
    <w:rsid w:val="00742394"/>
    <w:rsid w:val="007445DE"/>
    <w:rsid w:val="007609A4"/>
    <w:rsid w:val="00760DFB"/>
    <w:rsid w:val="00775CC4"/>
    <w:rsid w:val="00780D23"/>
    <w:rsid w:val="00784AC5"/>
    <w:rsid w:val="0079448D"/>
    <w:rsid w:val="007A212B"/>
    <w:rsid w:val="007A2343"/>
    <w:rsid w:val="007A7019"/>
    <w:rsid w:val="007B2B65"/>
    <w:rsid w:val="007B4DF1"/>
    <w:rsid w:val="007C3B15"/>
    <w:rsid w:val="007C40FD"/>
    <w:rsid w:val="007C4762"/>
    <w:rsid w:val="007C5E50"/>
    <w:rsid w:val="007D08D4"/>
    <w:rsid w:val="007D60F9"/>
    <w:rsid w:val="007E07CA"/>
    <w:rsid w:val="007E752F"/>
    <w:rsid w:val="007F118F"/>
    <w:rsid w:val="007F20F6"/>
    <w:rsid w:val="007F56A1"/>
    <w:rsid w:val="007F767C"/>
    <w:rsid w:val="00800672"/>
    <w:rsid w:val="00805440"/>
    <w:rsid w:val="00810399"/>
    <w:rsid w:val="008123E8"/>
    <w:rsid w:val="00822DEB"/>
    <w:rsid w:val="008233B2"/>
    <w:rsid w:val="00825105"/>
    <w:rsid w:val="008340EC"/>
    <w:rsid w:val="008352DB"/>
    <w:rsid w:val="008401A6"/>
    <w:rsid w:val="00842F8F"/>
    <w:rsid w:val="00854816"/>
    <w:rsid w:val="008558DE"/>
    <w:rsid w:val="00861072"/>
    <w:rsid w:val="0086153E"/>
    <w:rsid w:val="00865F51"/>
    <w:rsid w:val="00867315"/>
    <w:rsid w:val="00867D28"/>
    <w:rsid w:val="00867D84"/>
    <w:rsid w:val="00875709"/>
    <w:rsid w:val="0088484F"/>
    <w:rsid w:val="00887289"/>
    <w:rsid w:val="00891BF1"/>
    <w:rsid w:val="00894928"/>
    <w:rsid w:val="008A134F"/>
    <w:rsid w:val="008A762C"/>
    <w:rsid w:val="008B0527"/>
    <w:rsid w:val="008B0CEB"/>
    <w:rsid w:val="008B21A3"/>
    <w:rsid w:val="008B4D57"/>
    <w:rsid w:val="008B730F"/>
    <w:rsid w:val="008B77ED"/>
    <w:rsid w:val="008C1D56"/>
    <w:rsid w:val="008E3AA6"/>
    <w:rsid w:val="008E47AC"/>
    <w:rsid w:val="008E50E8"/>
    <w:rsid w:val="008E5567"/>
    <w:rsid w:val="008F1727"/>
    <w:rsid w:val="008F2C47"/>
    <w:rsid w:val="009015BD"/>
    <w:rsid w:val="00902B23"/>
    <w:rsid w:val="00903693"/>
    <w:rsid w:val="00904FDC"/>
    <w:rsid w:val="00905F2E"/>
    <w:rsid w:val="00911E3B"/>
    <w:rsid w:val="00911E50"/>
    <w:rsid w:val="00912130"/>
    <w:rsid w:val="00912E18"/>
    <w:rsid w:val="009131B1"/>
    <w:rsid w:val="009139A4"/>
    <w:rsid w:val="00914353"/>
    <w:rsid w:val="00915018"/>
    <w:rsid w:val="00920114"/>
    <w:rsid w:val="00920960"/>
    <w:rsid w:val="00930476"/>
    <w:rsid w:val="00941EDB"/>
    <w:rsid w:val="00945A9F"/>
    <w:rsid w:val="009462A2"/>
    <w:rsid w:val="00952049"/>
    <w:rsid w:val="00952643"/>
    <w:rsid w:val="00956781"/>
    <w:rsid w:val="0096564F"/>
    <w:rsid w:val="00970BF4"/>
    <w:rsid w:val="00972744"/>
    <w:rsid w:val="009759B0"/>
    <w:rsid w:val="00990701"/>
    <w:rsid w:val="00991DBF"/>
    <w:rsid w:val="00995E82"/>
    <w:rsid w:val="00996CA3"/>
    <w:rsid w:val="009A1E2A"/>
    <w:rsid w:val="009A5224"/>
    <w:rsid w:val="009A5E88"/>
    <w:rsid w:val="009A7BC0"/>
    <w:rsid w:val="009D36B5"/>
    <w:rsid w:val="009D5A5D"/>
    <w:rsid w:val="009D5ED0"/>
    <w:rsid w:val="009D78EE"/>
    <w:rsid w:val="009F20DB"/>
    <w:rsid w:val="009F4BB8"/>
    <w:rsid w:val="009F6BAC"/>
    <w:rsid w:val="009F7AC2"/>
    <w:rsid w:val="00A00A77"/>
    <w:rsid w:val="00A05661"/>
    <w:rsid w:val="00A1365E"/>
    <w:rsid w:val="00A16D73"/>
    <w:rsid w:val="00A260B1"/>
    <w:rsid w:val="00A317F0"/>
    <w:rsid w:val="00A35DE8"/>
    <w:rsid w:val="00A37454"/>
    <w:rsid w:val="00A37E8F"/>
    <w:rsid w:val="00A41659"/>
    <w:rsid w:val="00A4342D"/>
    <w:rsid w:val="00A434F9"/>
    <w:rsid w:val="00A44C1A"/>
    <w:rsid w:val="00A521C5"/>
    <w:rsid w:val="00A52A67"/>
    <w:rsid w:val="00A571F8"/>
    <w:rsid w:val="00A82ECC"/>
    <w:rsid w:val="00A9540E"/>
    <w:rsid w:val="00AB03D3"/>
    <w:rsid w:val="00AB060B"/>
    <w:rsid w:val="00AB54A7"/>
    <w:rsid w:val="00AB6EB1"/>
    <w:rsid w:val="00AB79F8"/>
    <w:rsid w:val="00AC1F01"/>
    <w:rsid w:val="00AC28B1"/>
    <w:rsid w:val="00AC42FA"/>
    <w:rsid w:val="00AD16D0"/>
    <w:rsid w:val="00AD1D11"/>
    <w:rsid w:val="00AD1D17"/>
    <w:rsid w:val="00AD48C8"/>
    <w:rsid w:val="00AD4A60"/>
    <w:rsid w:val="00AE2AE3"/>
    <w:rsid w:val="00AE573C"/>
    <w:rsid w:val="00AF2AE9"/>
    <w:rsid w:val="00AF369A"/>
    <w:rsid w:val="00AF4B4D"/>
    <w:rsid w:val="00AF4EB4"/>
    <w:rsid w:val="00B002ED"/>
    <w:rsid w:val="00B03348"/>
    <w:rsid w:val="00B0452A"/>
    <w:rsid w:val="00B07B9E"/>
    <w:rsid w:val="00B13481"/>
    <w:rsid w:val="00B20491"/>
    <w:rsid w:val="00B23C48"/>
    <w:rsid w:val="00B32C74"/>
    <w:rsid w:val="00B339B2"/>
    <w:rsid w:val="00B33CDA"/>
    <w:rsid w:val="00B45CAA"/>
    <w:rsid w:val="00B46762"/>
    <w:rsid w:val="00B50DA9"/>
    <w:rsid w:val="00B5121F"/>
    <w:rsid w:val="00B528A9"/>
    <w:rsid w:val="00B53510"/>
    <w:rsid w:val="00B5486C"/>
    <w:rsid w:val="00B54D9C"/>
    <w:rsid w:val="00B572F6"/>
    <w:rsid w:val="00B63123"/>
    <w:rsid w:val="00B67331"/>
    <w:rsid w:val="00B72BBE"/>
    <w:rsid w:val="00B7636E"/>
    <w:rsid w:val="00B804A0"/>
    <w:rsid w:val="00B91744"/>
    <w:rsid w:val="00B93A5D"/>
    <w:rsid w:val="00B968A5"/>
    <w:rsid w:val="00BA5127"/>
    <w:rsid w:val="00BA5518"/>
    <w:rsid w:val="00BA5AC3"/>
    <w:rsid w:val="00BA5D18"/>
    <w:rsid w:val="00BA5DAE"/>
    <w:rsid w:val="00BA6321"/>
    <w:rsid w:val="00BA7219"/>
    <w:rsid w:val="00BA7B96"/>
    <w:rsid w:val="00BB6DBC"/>
    <w:rsid w:val="00BB7219"/>
    <w:rsid w:val="00BB7A7A"/>
    <w:rsid w:val="00BC7607"/>
    <w:rsid w:val="00BD0D2F"/>
    <w:rsid w:val="00BD45F1"/>
    <w:rsid w:val="00BE4950"/>
    <w:rsid w:val="00C0382F"/>
    <w:rsid w:val="00C06726"/>
    <w:rsid w:val="00C102D9"/>
    <w:rsid w:val="00C11508"/>
    <w:rsid w:val="00C1480C"/>
    <w:rsid w:val="00C210E9"/>
    <w:rsid w:val="00C21B12"/>
    <w:rsid w:val="00C22124"/>
    <w:rsid w:val="00C3590F"/>
    <w:rsid w:val="00C35C2B"/>
    <w:rsid w:val="00C37419"/>
    <w:rsid w:val="00C40862"/>
    <w:rsid w:val="00C50DDE"/>
    <w:rsid w:val="00C5314B"/>
    <w:rsid w:val="00C53B8C"/>
    <w:rsid w:val="00C53EC9"/>
    <w:rsid w:val="00C54D82"/>
    <w:rsid w:val="00C56FBE"/>
    <w:rsid w:val="00C64C79"/>
    <w:rsid w:val="00C66D72"/>
    <w:rsid w:val="00C75CF2"/>
    <w:rsid w:val="00C839E5"/>
    <w:rsid w:val="00C85809"/>
    <w:rsid w:val="00C92A2A"/>
    <w:rsid w:val="00C955F1"/>
    <w:rsid w:val="00CA0B9C"/>
    <w:rsid w:val="00CA4415"/>
    <w:rsid w:val="00CA4B7C"/>
    <w:rsid w:val="00CA4D1A"/>
    <w:rsid w:val="00CB27EF"/>
    <w:rsid w:val="00CB421F"/>
    <w:rsid w:val="00CB743C"/>
    <w:rsid w:val="00CB7CFD"/>
    <w:rsid w:val="00CC24B2"/>
    <w:rsid w:val="00CC4C83"/>
    <w:rsid w:val="00CD20B4"/>
    <w:rsid w:val="00CE34DE"/>
    <w:rsid w:val="00CE58A2"/>
    <w:rsid w:val="00CE7E9F"/>
    <w:rsid w:val="00CF1431"/>
    <w:rsid w:val="00CF15B4"/>
    <w:rsid w:val="00CF22B7"/>
    <w:rsid w:val="00CF402D"/>
    <w:rsid w:val="00D1660C"/>
    <w:rsid w:val="00D16E9F"/>
    <w:rsid w:val="00D21EEE"/>
    <w:rsid w:val="00D21FFE"/>
    <w:rsid w:val="00D2232E"/>
    <w:rsid w:val="00D22E6A"/>
    <w:rsid w:val="00D256EB"/>
    <w:rsid w:val="00D257C3"/>
    <w:rsid w:val="00D30CA9"/>
    <w:rsid w:val="00D3733C"/>
    <w:rsid w:val="00D4209A"/>
    <w:rsid w:val="00D45D8D"/>
    <w:rsid w:val="00D46164"/>
    <w:rsid w:val="00D60711"/>
    <w:rsid w:val="00D6098A"/>
    <w:rsid w:val="00D61C32"/>
    <w:rsid w:val="00D6395D"/>
    <w:rsid w:val="00D6528C"/>
    <w:rsid w:val="00D6690B"/>
    <w:rsid w:val="00D67550"/>
    <w:rsid w:val="00D7094F"/>
    <w:rsid w:val="00D72FCC"/>
    <w:rsid w:val="00D735FD"/>
    <w:rsid w:val="00D80BC4"/>
    <w:rsid w:val="00D81111"/>
    <w:rsid w:val="00D81ECF"/>
    <w:rsid w:val="00D84FE7"/>
    <w:rsid w:val="00D864C2"/>
    <w:rsid w:val="00D90A19"/>
    <w:rsid w:val="00D91FF0"/>
    <w:rsid w:val="00D9515C"/>
    <w:rsid w:val="00DA2868"/>
    <w:rsid w:val="00DA5614"/>
    <w:rsid w:val="00DA5AC7"/>
    <w:rsid w:val="00DB0A1E"/>
    <w:rsid w:val="00DB4283"/>
    <w:rsid w:val="00DC6929"/>
    <w:rsid w:val="00DC7698"/>
    <w:rsid w:val="00DD40A7"/>
    <w:rsid w:val="00DD7E81"/>
    <w:rsid w:val="00DE38EC"/>
    <w:rsid w:val="00E02F32"/>
    <w:rsid w:val="00E101E4"/>
    <w:rsid w:val="00E10314"/>
    <w:rsid w:val="00E11639"/>
    <w:rsid w:val="00E116C2"/>
    <w:rsid w:val="00E148E4"/>
    <w:rsid w:val="00E157A9"/>
    <w:rsid w:val="00E20AFF"/>
    <w:rsid w:val="00E24715"/>
    <w:rsid w:val="00E26088"/>
    <w:rsid w:val="00E26468"/>
    <w:rsid w:val="00E31AAF"/>
    <w:rsid w:val="00E323D8"/>
    <w:rsid w:val="00E33C58"/>
    <w:rsid w:val="00E35293"/>
    <w:rsid w:val="00E3552E"/>
    <w:rsid w:val="00E35870"/>
    <w:rsid w:val="00E36718"/>
    <w:rsid w:val="00E36984"/>
    <w:rsid w:val="00E376A0"/>
    <w:rsid w:val="00E44530"/>
    <w:rsid w:val="00E539FE"/>
    <w:rsid w:val="00E609FD"/>
    <w:rsid w:val="00E630F4"/>
    <w:rsid w:val="00E644C8"/>
    <w:rsid w:val="00E76B91"/>
    <w:rsid w:val="00E81718"/>
    <w:rsid w:val="00E81C49"/>
    <w:rsid w:val="00E823FB"/>
    <w:rsid w:val="00E85CB3"/>
    <w:rsid w:val="00E92D3F"/>
    <w:rsid w:val="00E92D9F"/>
    <w:rsid w:val="00E9321F"/>
    <w:rsid w:val="00E939E7"/>
    <w:rsid w:val="00EA05B5"/>
    <w:rsid w:val="00EA4F5A"/>
    <w:rsid w:val="00EA7055"/>
    <w:rsid w:val="00EA7DEC"/>
    <w:rsid w:val="00EB27FF"/>
    <w:rsid w:val="00EB2D94"/>
    <w:rsid w:val="00EB3293"/>
    <w:rsid w:val="00EB5E00"/>
    <w:rsid w:val="00EB61C9"/>
    <w:rsid w:val="00EB6AA2"/>
    <w:rsid w:val="00EB7372"/>
    <w:rsid w:val="00EC03CB"/>
    <w:rsid w:val="00EC4CD4"/>
    <w:rsid w:val="00EC63F1"/>
    <w:rsid w:val="00ED170F"/>
    <w:rsid w:val="00ED2962"/>
    <w:rsid w:val="00EE30A6"/>
    <w:rsid w:val="00EE4DF8"/>
    <w:rsid w:val="00EE5DFB"/>
    <w:rsid w:val="00F00DA8"/>
    <w:rsid w:val="00F02BBC"/>
    <w:rsid w:val="00F06F13"/>
    <w:rsid w:val="00F11497"/>
    <w:rsid w:val="00F11679"/>
    <w:rsid w:val="00F16712"/>
    <w:rsid w:val="00F17172"/>
    <w:rsid w:val="00F30D8F"/>
    <w:rsid w:val="00F32E5B"/>
    <w:rsid w:val="00F333C0"/>
    <w:rsid w:val="00F35C94"/>
    <w:rsid w:val="00F37960"/>
    <w:rsid w:val="00F41941"/>
    <w:rsid w:val="00F42782"/>
    <w:rsid w:val="00F44F4C"/>
    <w:rsid w:val="00F469DA"/>
    <w:rsid w:val="00F50D90"/>
    <w:rsid w:val="00F513B5"/>
    <w:rsid w:val="00F551CC"/>
    <w:rsid w:val="00F601E5"/>
    <w:rsid w:val="00F60AD3"/>
    <w:rsid w:val="00F624E4"/>
    <w:rsid w:val="00F62BB3"/>
    <w:rsid w:val="00F66789"/>
    <w:rsid w:val="00F676A7"/>
    <w:rsid w:val="00F706AE"/>
    <w:rsid w:val="00F73A18"/>
    <w:rsid w:val="00F76856"/>
    <w:rsid w:val="00F81EB6"/>
    <w:rsid w:val="00F82DCE"/>
    <w:rsid w:val="00F843C5"/>
    <w:rsid w:val="00F84FD1"/>
    <w:rsid w:val="00F85CEE"/>
    <w:rsid w:val="00F85F4E"/>
    <w:rsid w:val="00F94285"/>
    <w:rsid w:val="00F96FE3"/>
    <w:rsid w:val="00FA3C40"/>
    <w:rsid w:val="00FB163F"/>
    <w:rsid w:val="00FB33CE"/>
    <w:rsid w:val="00FB3AA3"/>
    <w:rsid w:val="00FC1C19"/>
    <w:rsid w:val="00FD1C66"/>
    <w:rsid w:val="00FE4928"/>
    <w:rsid w:val="00FE6CAD"/>
    <w:rsid w:val="00FF50A3"/>
    <w:rsid w:val="00FF61E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286D2"/>
  <w15:docId w15:val="{6BC952F1-3FBA-4B3B-8E17-CA1D1733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D21FF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f0">
    <w:name w:val="Normal (Web)"/>
    <w:basedOn w:val="a"/>
    <w:uiPriority w:val="99"/>
    <w:rsid w:val="00D21FFE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af1">
    <w:name w:val="List Paragraph"/>
    <w:basedOn w:val="a"/>
    <w:uiPriority w:val="34"/>
    <w:qFormat/>
    <w:rsid w:val="00DA5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04A47-B283-49CC-B146-11350ADB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2026-03-16T10:56:00Z</cp:lastPrinted>
  <dcterms:created xsi:type="dcterms:W3CDTF">2026-04-27T05:20:00Z</dcterms:created>
  <dcterms:modified xsi:type="dcterms:W3CDTF">2026-04-27T05:20:00Z</dcterms:modified>
</cp:coreProperties>
</file>